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88327" w14:textId="28E32CA9" w:rsidR="00F05527" w:rsidRDefault="00F05527">
      <w:pPr>
        <w:jc w:val="center"/>
        <w:rPr>
          <w:b/>
          <w:sz w:val="32"/>
          <w:u w:val="single"/>
        </w:rPr>
      </w:pPr>
      <w:r>
        <w:rPr>
          <w:noProof/>
          <w:lang w:eastAsia="en-GB"/>
        </w:rPr>
        <w:drawing>
          <wp:anchor distT="0" distB="0" distL="114300" distR="114300" simplePos="0" relativeHeight="251658246" behindDoc="1" locked="0" layoutInCell="1" allowOverlap="1" wp14:anchorId="025EDF28" wp14:editId="2FAAFFE4">
            <wp:simplePos x="0" y="0"/>
            <wp:positionH relativeFrom="column">
              <wp:posOffset>3755390</wp:posOffset>
            </wp:positionH>
            <wp:positionV relativeFrom="paragraph">
              <wp:posOffset>67945</wp:posOffset>
            </wp:positionV>
            <wp:extent cx="2938145" cy="609644"/>
            <wp:effectExtent l="0" t="0" r="0" b="0"/>
            <wp:wrapTight wrapText="bothSides">
              <wp:wrapPolygon edited="0">
                <wp:start x="280" y="0"/>
                <wp:lineTo x="0" y="675"/>
                <wp:lineTo x="0" y="20250"/>
                <wp:lineTo x="8123" y="20925"/>
                <wp:lineTo x="19046" y="20925"/>
                <wp:lineTo x="21427" y="20250"/>
                <wp:lineTo x="21427" y="14850"/>
                <wp:lineTo x="19747" y="10800"/>
                <wp:lineTo x="21427" y="8775"/>
                <wp:lineTo x="21427" y="4725"/>
                <wp:lineTo x="17786" y="0"/>
                <wp:lineTo x="280" y="0"/>
              </wp:wrapPolygon>
            </wp:wrapTight>
            <wp:docPr id="10" name="Picture 10" descr="C:\Users\christine\AppData\Local\Microsoft\Windows\INetCache\Content.Outlook\8LVC8CYN\Riverside CHP Log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ne\AppData\Local\Microsoft\Windows\INetCache\Content.Outlook\8LVC8CYN\Riverside CHP Logo-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8145" cy="609644"/>
                    </a:xfrm>
                    <a:prstGeom prst="rect">
                      <a:avLst/>
                    </a:prstGeom>
                    <a:noFill/>
                    <a:ln>
                      <a:noFill/>
                    </a:ln>
                  </pic:spPr>
                </pic:pic>
              </a:graphicData>
            </a:graphic>
          </wp:anchor>
        </w:drawing>
      </w:r>
    </w:p>
    <w:p w14:paraId="06B26E86" w14:textId="77777777" w:rsidR="00F05527" w:rsidRDefault="00F05527">
      <w:pPr>
        <w:jc w:val="center"/>
        <w:rPr>
          <w:b/>
          <w:sz w:val="32"/>
          <w:u w:val="single"/>
        </w:rPr>
      </w:pPr>
    </w:p>
    <w:p w14:paraId="64474733" w14:textId="5442D1EE" w:rsidR="00F05527" w:rsidRDefault="00F05527">
      <w:pPr>
        <w:jc w:val="center"/>
        <w:rPr>
          <w:b/>
          <w:sz w:val="32"/>
          <w:u w:val="single"/>
        </w:rPr>
      </w:pPr>
    </w:p>
    <w:p w14:paraId="53AA89E7" w14:textId="409354AB" w:rsidR="00F05527" w:rsidRDefault="00F05527">
      <w:pPr>
        <w:jc w:val="center"/>
        <w:rPr>
          <w:b/>
          <w:sz w:val="32"/>
          <w:u w:val="single"/>
        </w:rPr>
      </w:pPr>
    </w:p>
    <w:p w14:paraId="29BF00CA" w14:textId="64D05F41" w:rsidR="00FB51F0" w:rsidRDefault="00FB51F0">
      <w:pPr>
        <w:jc w:val="center"/>
        <w:rPr>
          <w:b/>
          <w:sz w:val="32"/>
          <w:u w:val="single"/>
        </w:rPr>
      </w:pPr>
    </w:p>
    <w:p w14:paraId="29BF00CB" w14:textId="77777777" w:rsidR="00521F2A" w:rsidRDefault="00521F2A">
      <w:pPr>
        <w:jc w:val="center"/>
        <w:rPr>
          <w:b/>
          <w:sz w:val="32"/>
          <w:u w:val="single"/>
        </w:rPr>
      </w:pPr>
    </w:p>
    <w:tbl>
      <w:tblPr>
        <w:tblW w:w="10882" w:type="dxa"/>
        <w:tblLayout w:type="fixed"/>
        <w:tblLook w:val="0000" w:firstRow="0" w:lastRow="0" w:firstColumn="0" w:lastColumn="0" w:noHBand="0" w:noVBand="0"/>
      </w:tblPr>
      <w:tblGrid>
        <w:gridCol w:w="10882"/>
      </w:tblGrid>
      <w:tr w:rsidR="00FB51F0" w14:paraId="29BF00CD" w14:textId="77777777">
        <w:trPr>
          <w:trHeight w:val="508"/>
        </w:trPr>
        <w:tc>
          <w:tcPr>
            <w:tcW w:w="10882" w:type="dxa"/>
            <w:shd w:val="pct20" w:color="auto" w:fill="auto"/>
          </w:tcPr>
          <w:p w14:paraId="29BF00CC" w14:textId="77777777" w:rsidR="00FB51F0" w:rsidRDefault="00FB51F0">
            <w:pPr>
              <w:jc w:val="center"/>
              <w:rPr>
                <w:b/>
                <w:sz w:val="36"/>
                <w:u w:val="single"/>
              </w:rPr>
            </w:pPr>
            <w:r>
              <w:rPr>
                <w:b/>
                <w:sz w:val="36"/>
              </w:rPr>
              <w:t>JOB APPLICATION FORM</w:t>
            </w:r>
          </w:p>
        </w:tc>
      </w:tr>
    </w:tbl>
    <w:p w14:paraId="29BF00CE" w14:textId="77777777" w:rsidR="00FB51F0" w:rsidRDefault="00FB51F0">
      <w:pPr>
        <w:rPr>
          <w:b/>
          <w:sz w:val="36"/>
          <w:u w:val="single"/>
        </w:rPr>
      </w:pPr>
    </w:p>
    <w:p w14:paraId="29BF00CF" w14:textId="03564BA0" w:rsidR="00FB51F0" w:rsidRDefault="00FB51F0">
      <w:pPr>
        <w:rPr>
          <w:b/>
        </w:rPr>
      </w:pPr>
      <w:r>
        <w:rPr>
          <w:b/>
        </w:rPr>
        <w:t>Post Applied For:</w:t>
      </w:r>
      <w:r w:rsidR="00FC7A57">
        <w:rPr>
          <w:b/>
        </w:rPr>
        <w:t xml:space="preserve"> </w:t>
      </w:r>
      <w:r w:rsidR="00814B98" w:rsidRPr="00814B98">
        <w:t xml:space="preserve">Sessional </w:t>
      </w:r>
      <w:r w:rsidR="00FC7A57">
        <w:rPr>
          <w:rFonts w:eastAsia="Arial" w:cs="Arial"/>
          <w:bCs/>
          <w:szCs w:val="24"/>
        </w:rPr>
        <w:t>Early Years Assistant</w:t>
      </w:r>
    </w:p>
    <w:p w14:paraId="29BF00D0" w14:textId="77777777" w:rsidR="00027F17" w:rsidRDefault="00027F17">
      <w:pPr>
        <w:rPr>
          <w:b/>
        </w:rPr>
      </w:pPr>
    </w:p>
    <w:p w14:paraId="0825B641" w14:textId="14073D6D" w:rsidR="00D23EFF" w:rsidRDefault="00FB51F0">
      <w:r>
        <w:rPr>
          <w:b/>
        </w:rPr>
        <w:t>Closing Date:</w:t>
      </w:r>
      <w:r w:rsidR="00FC7A57">
        <w:rPr>
          <w:b/>
        </w:rPr>
        <w:t xml:space="preserve"> </w:t>
      </w:r>
      <w:r>
        <w:rPr>
          <w:b/>
        </w:rPr>
        <w:t xml:space="preserve"> </w:t>
      </w:r>
      <w:r w:rsidR="006C3E22">
        <w:rPr>
          <w:u w:val="single"/>
        </w:rPr>
        <w:t>25</w:t>
      </w:r>
      <w:r w:rsidR="006C3E22" w:rsidRPr="006C3E22">
        <w:rPr>
          <w:u w:val="single"/>
          <w:vertAlign w:val="superscript"/>
        </w:rPr>
        <w:t>th</w:t>
      </w:r>
      <w:r w:rsidR="006C3E22">
        <w:rPr>
          <w:u w:val="single"/>
        </w:rPr>
        <w:t xml:space="preserve"> August</w:t>
      </w:r>
      <w:r w:rsidR="00ED7052" w:rsidRPr="00A109D3">
        <w:rPr>
          <w:u w:val="single"/>
        </w:rPr>
        <w:t xml:space="preserve"> 2023</w:t>
      </w:r>
      <w:r w:rsidR="005A2769" w:rsidRPr="00A109D3">
        <w:rPr>
          <w:u w:val="single"/>
        </w:rPr>
        <w:t xml:space="preserve"> </w:t>
      </w:r>
      <w:r w:rsidR="00FC7A57" w:rsidRPr="00A109D3">
        <w:rPr>
          <w:u w:val="single"/>
        </w:rPr>
        <w:t>4pm</w:t>
      </w:r>
    </w:p>
    <w:p w14:paraId="5EEA9E2F" w14:textId="69C365CF" w:rsidR="00D23EFF" w:rsidRDefault="005A2769">
      <w:pPr>
        <w:rPr>
          <w:b/>
        </w:rPr>
      </w:pPr>
      <w:r>
        <w:rPr>
          <w:b/>
        </w:rPr>
        <w:t xml:space="preserve">            </w:t>
      </w:r>
    </w:p>
    <w:p w14:paraId="30C7B21C" w14:textId="77777777" w:rsidR="00442A74" w:rsidRDefault="006008F3" w:rsidP="00FC7A57">
      <w:pPr>
        <w:rPr>
          <w:b/>
        </w:rPr>
      </w:pPr>
      <w:r>
        <w:rPr>
          <w:b/>
        </w:rPr>
        <w:t>Interview Date:</w:t>
      </w:r>
      <w:r w:rsidR="00442A74">
        <w:rPr>
          <w:b/>
        </w:rPr>
        <w:t xml:space="preserve"> </w:t>
      </w:r>
    </w:p>
    <w:p w14:paraId="7433DE15" w14:textId="2E7929E9" w:rsidR="00FC7A57" w:rsidRPr="00FC7A57" w:rsidRDefault="00D23EFF" w:rsidP="00FC7A57">
      <w:pPr>
        <w:rPr>
          <w:b/>
        </w:rPr>
      </w:pPr>
      <w:r w:rsidRPr="00D23EFF">
        <w:t>Shortlisted candidates</w:t>
      </w:r>
      <w:r>
        <w:rPr>
          <w:b/>
        </w:rPr>
        <w:t xml:space="preserve"> </w:t>
      </w:r>
      <w:r w:rsidRPr="00D23EFF">
        <w:t>will be required to attend an</w:t>
      </w:r>
      <w:r>
        <w:rPr>
          <w:b/>
        </w:rPr>
        <w:t xml:space="preserve"> </w:t>
      </w:r>
      <w:r w:rsidRPr="00D23EFF">
        <w:t>interview on the</w:t>
      </w:r>
      <w:r>
        <w:t xml:space="preserve"> </w:t>
      </w:r>
      <w:r w:rsidR="006C3E22">
        <w:rPr>
          <w:u w:val="single"/>
        </w:rPr>
        <w:t>31</w:t>
      </w:r>
      <w:r w:rsidR="006C3E22" w:rsidRPr="006C3E22">
        <w:rPr>
          <w:u w:val="single"/>
          <w:vertAlign w:val="superscript"/>
        </w:rPr>
        <w:t>st</w:t>
      </w:r>
      <w:r w:rsidR="006C3E22">
        <w:rPr>
          <w:u w:val="single"/>
        </w:rPr>
        <w:t xml:space="preserve"> August</w:t>
      </w:r>
      <w:r w:rsidR="00442A74" w:rsidRPr="00A109D3">
        <w:rPr>
          <w:u w:val="single"/>
        </w:rPr>
        <w:t xml:space="preserve"> 2023</w:t>
      </w:r>
    </w:p>
    <w:p w14:paraId="29BF00D2" w14:textId="3521FEAC" w:rsidR="00FB51F0" w:rsidRDefault="00FB51F0"/>
    <w:p w14:paraId="29BF00D5" w14:textId="77777777" w:rsidR="00FB51F0" w:rsidRPr="00D23EFF" w:rsidRDefault="00FB51F0">
      <w:r>
        <w:rPr>
          <w:b/>
          <w:u w:val="single"/>
        </w:rPr>
        <w:t>PERSONAL DETAILS</w:t>
      </w:r>
    </w:p>
    <w:p w14:paraId="29BF00D6" w14:textId="77777777" w:rsidR="00521F2A" w:rsidRDefault="00521F2A"/>
    <w:p w14:paraId="29BF00D7" w14:textId="77777777" w:rsidR="00FB51F0" w:rsidRDefault="003D3481">
      <w:r>
        <w:rPr>
          <w:noProof/>
          <w:lang w:eastAsia="en-GB"/>
        </w:rPr>
        <mc:AlternateContent>
          <mc:Choice Requires="wps">
            <w:drawing>
              <wp:anchor distT="0" distB="0" distL="114300" distR="114300" simplePos="0" relativeHeight="251658240" behindDoc="0" locked="0" layoutInCell="0" allowOverlap="1" wp14:anchorId="29BF026B" wp14:editId="29BF026C">
                <wp:simplePos x="0" y="0"/>
                <wp:positionH relativeFrom="column">
                  <wp:posOffset>16510</wp:posOffset>
                </wp:positionH>
                <wp:positionV relativeFrom="paragraph">
                  <wp:posOffset>92075</wp:posOffset>
                </wp:positionV>
                <wp:extent cx="6353175" cy="401383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401383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BF0275" w14:textId="77777777" w:rsidR="006C3E22" w:rsidRDefault="006C3E22"/>
                          <w:p w14:paraId="29BF0276" w14:textId="77777777" w:rsidR="006C3E22" w:rsidRDefault="006C3E22">
                            <w:pPr>
                              <w:rPr>
                                <w:b/>
                              </w:rPr>
                            </w:pPr>
                            <w:r>
                              <w:t xml:space="preserve">  </w:t>
                            </w:r>
                            <w:r>
                              <w:rPr>
                                <w:b/>
                              </w:rPr>
                              <w:t>Name in full</w:t>
                            </w:r>
                            <w:r>
                              <w:rPr>
                                <w:rFonts w:ascii="Arial Narrow" w:hAnsi="Arial Narrow"/>
                                <w:b/>
                              </w:rPr>
                              <w:t xml:space="preserve">  </w:t>
                            </w:r>
                            <w:r>
                              <w:rPr>
                                <w:b/>
                              </w:rPr>
                              <w:t xml:space="preserve">. . . . . . . . . . . . . . . . . . . . . . . . . . . . . . . . . . . . . . . . . . . . . . . . . . </w:t>
                            </w:r>
                          </w:p>
                          <w:p w14:paraId="29BF0277" w14:textId="77777777" w:rsidR="006C3E22" w:rsidRDefault="006C3E22">
                            <w:pPr>
                              <w:rPr>
                                <w:b/>
                              </w:rPr>
                            </w:pPr>
                          </w:p>
                          <w:p w14:paraId="29BF0278" w14:textId="77777777" w:rsidR="006C3E22" w:rsidRDefault="006C3E22">
                            <w:pPr>
                              <w:rPr>
                                <w:b/>
                              </w:rPr>
                            </w:pPr>
                            <w:r>
                              <w:rPr>
                                <w:b/>
                              </w:rPr>
                              <w:t xml:space="preserve">  Address . . .</w:t>
                            </w:r>
                            <w:r>
                              <w:rPr>
                                <w:rFonts w:ascii="Arial Narrow" w:hAnsi="Arial Narrow"/>
                                <w:b/>
                              </w:rPr>
                              <w:t xml:space="preserve"> </w:t>
                            </w:r>
                            <w:r>
                              <w:rPr>
                                <w:b/>
                              </w:rPr>
                              <w:t xml:space="preserve">. . . . . . . . . . . . . . . . . . . . . . . . . . . . . . . . . . . . . . . . . . . . . . . . . .  </w:t>
                            </w:r>
                          </w:p>
                          <w:p w14:paraId="29BF0279" w14:textId="77777777" w:rsidR="006C3E22" w:rsidRDefault="006C3E22">
                            <w:pPr>
                              <w:rPr>
                                <w:b/>
                              </w:rPr>
                            </w:pPr>
                          </w:p>
                          <w:p w14:paraId="29BF027A" w14:textId="77777777" w:rsidR="006C3E22" w:rsidRDefault="006C3E22">
                            <w:pPr>
                              <w:rPr>
                                <w:b/>
                              </w:rPr>
                            </w:pPr>
                            <w:r>
                              <w:rPr>
                                <w:b/>
                              </w:rPr>
                              <w:t xml:space="preserve">  . . .</w:t>
                            </w:r>
                            <w:r>
                              <w:rPr>
                                <w:rFonts w:ascii="Arial Narrow" w:hAnsi="Arial Narrow"/>
                                <w:b/>
                              </w:rPr>
                              <w:t xml:space="preserve"> </w:t>
                            </w:r>
                            <w:r>
                              <w:rPr>
                                <w:b/>
                              </w:rPr>
                              <w:t>. . . . . . . . . . . . . . . . . . . . . . . . . . . . . . . . . . . . . . . . . . . . . . . . .  . . . . . . . . .</w:t>
                            </w:r>
                          </w:p>
                          <w:p w14:paraId="29BF027B" w14:textId="77777777" w:rsidR="006C3E22" w:rsidRDefault="006C3E22">
                            <w:pPr>
                              <w:rPr>
                                <w:b/>
                              </w:rPr>
                            </w:pPr>
                          </w:p>
                          <w:p w14:paraId="29BF027C" w14:textId="77777777" w:rsidR="006C3E22" w:rsidRDefault="006C3E22">
                            <w:pPr>
                              <w:rPr>
                                <w:b/>
                              </w:rPr>
                            </w:pPr>
                            <w:r>
                              <w:rPr>
                                <w:b/>
                              </w:rPr>
                              <w:t xml:space="preserve">  . . . . . . . . . . . . . . . . . . . . . . . .  . . . . .          Post Code . . . . . . . . . . . . . . . . . .</w:t>
                            </w:r>
                          </w:p>
                          <w:p w14:paraId="29BF027D" w14:textId="77777777" w:rsidR="006C3E22" w:rsidRDefault="006C3E22">
                            <w:pPr>
                              <w:rPr>
                                <w:b/>
                              </w:rPr>
                            </w:pPr>
                          </w:p>
                          <w:p w14:paraId="29BF027E" w14:textId="77777777" w:rsidR="006C3E22" w:rsidRDefault="006C3E22" w:rsidP="00C115AE">
                            <w:pPr>
                              <w:rPr>
                                <w:b/>
                              </w:rPr>
                            </w:pPr>
                            <w:r>
                              <w:rPr>
                                <w:b/>
                              </w:rPr>
                              <w:t xml:space="preserve">  </w:t>
                            </w:r>
                          </w:p>
                          <w:p w14:paraId="29BF027F" w14:textId="77777777" w:rsidR="006C3E22" w:rsidRDefault="006C3E22" w:rsidP="00C115AE">
                            <w:pPr>
                              <w:rPr>
                                <w:b/>
                              </w:rPr>
                            </w:pPr>
                          </w:p>
                          <w:p w14:paraId="29BF0280" w14:textId="77777777" w:rsidR="006C3E22" w:rsidRDefault="006C3E22" w:rsidP="00C115AE">
                            <w:pPr>
                              <w:rPr>
                                <w:b/>
                              </w:rPr>
                            </w:pPr>
                            <w:r>
                              <w:rPr>
                                <w:b/>
                              </w:rPr>
                              <w:t xml:space="preserve">  Telephone numbers:                      Email ………………………………………….</w:t>
                            </w:r>
                          </w:p>
                          <w:p w14:paraId="29BF0281" w14:textId="77777777" w:rsidR="006C3E22" w:rsidRDefault="006C3E22" w:rsidP="00C115AE">
                            <w:pPr>
                              <w:rPr>
                                <w:b/>
                              </w:rPr>
                            </w:pPr>
                            <w:r>
                              <w:rPr>
                                <w:b/>
                              </w:rPr>
                              <w:tab/>
                            </w:r>
                            <w:r>
                              <w:rPr>
                                <w:b/>
                              </w:rPr>
                              <w:tab/>
                            </w:r>
                            <w:r>
                              <w:rPr>
                                <w:b/>
                              </w:rPr>
                              <w:tab/>
                            </w:r>
                            <w:r>
                              <w:rPr>
                                <w:b/>
                              </w:rPr>
                              <w:tab/>
                            </w:r>
                          </w:p>
                          <w:p w14:paraId="29BF0282" w14:textId="77777777" w:rsidR="006C3E22" w:rsidRDefault="006C3E22" w:rsidP="00C115AE">
                            <w:pPr>
                              <w:rPr>
                                <w:b/>
                              </w:rPr>
                            </w:pPr>
                            <w:r>
                              <w:rPr>
                                <w:b/>
                              </w:rPr>
                              <w:t xml:space="preserve">  Day . . . . . . . . . . . . . . . . . . . . . . .     </w:t>
                            </w:r>
                          </w:p>
                          <w:p w14:paraId="29BF0283" w14:textId="77777777" w:rsidR="006C3E22" w:rsidRDefault="006C3E22" w:rsidP="00C115AE">
                            <w:pPr>
                              <w:rPr>
                                <w:b/>
                              </w:rPr>
                            </w:pPr>
                          </w:p>
                          <w:p w14:paraId="29BF0284" w14:textId="77777777" w:rsidR="006C3E22" w:rsidRDefault="006C3E22" w:rsidP="00C115AE">
                            <w:pPr>
                              <w:rPr>
                                <w:b/>
                              </w:rPr>
                            </w:pPr>
                            <w:r>
                              <w:rPr>
                                <w:b/>
                              </w:rPr>
                              <w:t xml:space="preserve">  Evening . . . . . . . . . . . . . . . . . . . </w:t>
                            </w:r>
                          </w:p>
                          <w:p w14:paraId="29BF0285" w14:textId="77777777" w:rsidR="006C3E22" w:rsidRDefault="006C3E22" w:rsidP="00C115AE">
                            <w:pPr>
                              <w:rPr>
                                <w:b/>
                              </w:rPr>
                            </w:pPr>
                          </w:p>
                          <w:p w14:paraId="29BF0286" w14:textId="77777777" w:rsidR="006C3E22" w:rsidRDefault="006C3E22" w:rsidP="00C115AE">
                            <w:pPr>
                              <w:rPr>
                                <w:b/>
                              </w:rPr>
                            </w:pPr>
                            <w:r>
                              <w:rPr>
                                <w:b/>
                              </w:rPr>
                              <w:t xml:space="preserve">  </w:t>
                            </w:r>
                          </w:p>
                          <w:p w14:paraId="29BF0287" w14:textId="77777777" w:rsidR="006C3E22" w:rsidRDefault="006C3E22">
                            <w:pPr>
                              <w:rPr>
                                <w:b/>
                                <w:sz w:val="22"/>
                              </w:rPr>
                            </w:pPr>
                          </w:p>
                          <w:p w14:paraId="29BF0288" w14:textId="77777777" w:rsidR="006C3E22" w:rsidRPr="00521F2A" w:rsidRDefault="006C3E22">
                            <w:pPr>
                              <w:rPr>
                                <w:szCs w:val="24"/>
                              </w:rPr>
                            </w:pPr>
                            <w:r>
                              <w:rPr>
                                <w:b/>
                                <w:sz w:val="22"/>
                              </w:rPr>
                              <w:t xml:space="preserve">  </w:t>
                            </w:r>
                            <w:r w:rsidRPr="00521F2A">
                              <w:rPr>
                                <w:b/>
                                <w:szCs w:val="24"/>
                              </w:rPr>
                              <w:t xml:space="preserve">Do you need a permit to work in the UK?       Yes/ No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F026B" id="Rectangle 2" o:spid="_x0000_s1026" style="position:absolute;margin-left:1.3pt;margin-top:7.25pt;width:500.25pt;height:3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" o:allowincell="f" filled="f" strokeweight="1pt">
                <v:textbox inset="1pt,1pt,1pt,1pt">
                  <w:txbxContent>
                    <w:p w14:paraId="29BF0275" w14:textId="77777777" w:rsidR="006C3E22" w:rsidRDefault="006C3E22"/>
                    <w:p w14:paraId="29BF0276" w14:textId="77777777" w:rsidR="006C3E22" w:rsidRDefault="006C3E22">
                      <w:pPr>
                        <w:rPr>
                          <w:b/>
                        </w:rPr>
                      </w:pPr>
                      <w:r>
                        <w:t xml:space="preserve">  </w:t>
                      </w:r>
                      <w:r>
                        <w:rPr>
                          <w:b/>
                        </w:rPr>
                        <w:t>Name in full</w:t>
                      </w:r>
                      <w:r>
                        <w:rPr>
                          <w:rFonts w:ascii="Arial Narrow" w:hAnsi="Arial Narrow"/>
                          <w:b/>
                        </w:rPr>
                        <w:t xml:space="preserve">  </w:t>
                      </w:r>
                      <w:r>
                        <w:rPr>
                          <w:b/>
                        </w:rPr>
                        <w:t xml:space="preserve">. . . . . . . . . . . . . . . . . . . . . . . . . . . . . . . . . . . . . . . . . . . . . . . . . . </w:t>
                      </w:r>
                    </w:p>
                    <w:p w14:paraId="29BF0277" w14:textId="77777777" w:rsidR="006C3E22" w:rsidRDefault="006C3E22">
                      <w:pPr>
                        <w:rPr>
                          <w:b/>
                        </w:rPr>
                      </w:pPr>
                    </w:p>
                    <w:p w14:paraId="29BF0278" w14:textId="77777777" w:rsidR="006C3E22" w:rsidRDefault="006C3E22">
                      <w:pPr>
                        <w:rPr>
                          <w:b/>
                        </w:rPr>
                      </w:pPr>
                      <w:r>
                        <w:rPr>
                          <w:b/>
                        </w:rPr>
                        <w:t xml:space="preserve">  Address . . .</w:t>
                      </w:r>
                      <w:r>
                        <w:rPr>
                          <w:rFonts w:ascii="Arial Narrow" w:hAnsi="Arial Narrow"/>
                          <w:b/>
                        </w:rPr>
                        <w:t xml:space="preserve"> </w:t>
                      </w:r>
                      <w:r>
                        <w:rPr>
                          <w:b/>
                        </w:rPr>
                        <w:t xml:space="preserve">. . . . . . . . . . . . . . . . . . . . . . . . . . . . . . . . . . . . . . . . . . . . . . . . . .  </w:t>
                      </w:r>
                    </w:p>
                    <w:p w14:paraId="29BF0279" w14:textId="77777777" w:rsidR="006C3E22" w:rsidRDefault="006C3E22">
                      <w:pPr>
                        <w:rPr>
                          <w:b/>
                        </w:rPr>
                      </w:pPr>
                    </w:p>
                    <w:p w14:paraId="29BF027A" w14:textId="77777777" w:rsidR="006C3E22" w:rsidRDefault="006C3E22">
                      <w:pPr>
                        <w:rPr>
                          <w:b/>
                        </w:rPr>
                      </w:pPr>
                      <w:r>
                        <w:rPr>
                          <w:b/>
                        </w:rPr>
                        <w:t xml:space="preserve">  . . .</w:t>
                      </w:r>
                      <w:r>
                        <w:rPr>
                          <w:rFonts w:ascii="Arial Narrow" w:hAnsi="Arial Narrow"/>
                          <w:b/>
                        </w:rPr>
                        <w:t xml:space="preserve"> </w:t>
                      </w:r>
                      <w:r>
                        <w:rPr>
                          <w:b/>
                        </w:rPr>
                        <w:t>. . . . . . . . . . . . . . . . . . . . . . . . . . . . . . . . . . . . . . . . . . . . . . . . .  . . . . . . . . .</w:t>
                      </w:r>
                    </w:p>
                    <w:p w14:paraId="29BF027B" w14:textId="77777777" w:rsidR="006C3E22" w:rsidRDefault="006C3E22">
                      <w:pPr>
                        <w:rPr>
                          <w:b/>
                        </w:rPr>
                      </w:pPr>
                    </w:p>
                    <w:p w14:paraId="29BF027C" w14:textId="77777777" w:rsidR="006C3E22" w:rsidRDefault="006C3E22">
                      <w:pPr>
                        <w:rPr>
                          <w:b/>
                        </w:rPr>
                      </w:pPr>
                      <w:r>
                        <w:rPr>
                          <w:b/>
                        </w:rPr>
                        <w:t xml:space="preserve">  . . . . . . . . . . . . . . . . . . . . . . . .  . . . . .          Post Code . . . . . . . . . . . . . . . . . .</w:t>
                      </w:r>
                    </w:p>
                    <w:p w14:paraId="29BF027D" w14:textId="77777777" w:rsidR="006C3E22" w:rsidRDefault="006C3E22">
                      <w:pPr>
                        <w:rPr>
                          <w:b/>
                        </w:rPr>
                      </w:pPr>
                    </w:p>
                    <w:p w14:paraId="29BF027E" w14:textId="77777777" w:rsidR="006C3E22" w:rsidRDefault="006C3E22" w:rsidP="00C115AE">
                      <w:pPr>
                        <w:rPr>
                          <w:b/>
                        </w:rPr>
                      </w:pPr>
                      <w:r>
                        <w:rPr>
                          <w:b/>
                        </w:rPr>
                        <w:t xml:space="preserve">  </w:t>
                      </w:r>
                    </w:p>
                    <w:p w14:paraId="29BF027F" w14:textId="77777777" w:rsidR="006C3E22" w:rsidRDefault="006C3E22" w:rsidP="00C115AE">
                      <w:pPr>
                        <w:rPr>
                          <w:b/>
                        </w:rPr>
                      </w:pPr>
                    </w:p>
                    <w:p w14:paraId="29BF0280" w14:textId="77777777" w:rsidR="006C3E22" w:rsidRDefault="006C3E22" w:rsidP="00C115AE">
                      <w:pPr>
                        <w:rPr>
                          <w:b/>
                        </w:rPr>
                      </w:pPr>
                      <w:r>
                        <w:rPr>
                          <w:b/>
                        </w:rPr>
                        <w:t xml:space="preserve">  Telephone numbers:                      Email ………………………………………….</w:t>
                      </w:r>
                    </w:p>
                    <w:p w14:paraId="29BF0281" w14:textId="77777777" w:rsidR="006C3E22" w:rsidRDefault="006C3E22" w:rsidP="00C115AE">
                      <w:pPr>
                        <w:rPr>
                          <w:b/>
                        </w:rPr>
                      </w:pPr>
                      <w:r>
                        <w:rPr>
                          <w:b/>
                        </w:rPr>
                        <w:tab/>
                      </w:r>
                      <w:r>
                        <w:rPr>
                          <w:b/>
                        </w:rPr>
                        <w:tab/>
                      </w:r>
                      <w:r>
                        <w:rPr>
                          <w:b/>
                        </w:rPr>
                        <w:tab/>
                      </w:r>
                      <w:r>
                        <w:rPr>
                          <w:b/>
                        </w:rPr>
                        <w:tab/>
                      </w:r>
                    </w:p>
                    <w:p w14:paraId="29BF0282" w14:textId="77777777" w:rsidR="006C3E22" w:rsidRDefault="006C3E22" w:rsidP="00C115AE">
                      <w:pPr>
                        <w:rPr>
                          <w:b/>
                        </w:rPr>
                      </w:pPr>
                      <w:r>
                        <w:rPr>
                          <w:b/>
                        </w:rPr>
                        <w:t xml:space="preserve">  Day . . . . . . . . . . . . . . . . . . . . . . .     </w:t>
                      </w:r>
                    </w:p>
                    <w:p w14:paraId="29BF0283" w14:textId="77777777" w:rsidR="006C3E22" w:rsidRDefault="006C3E22" w:rsidP="00C115AE">
                      <w:pPr>
                        <w:rPr>
                          <w:b/>
                        </w:rPr>
                      </w:pPr>
                    </w:p>
                    <w:p w14:paraId="29BF0284" w14:textId="77777777" w:rsidR="006C3E22" w:rsidRDefault="006C3E22" w:rsidP="00C115AE">
                      <w:pPr>
                        <w:rPr>
                          <w:b/>
                        </w:rPr>
                      </w:pPr>
                      <w:r>
                        <w:rPr>
                          <w:b/>
                        </w:rPr>
                        <w:t xml:space="preserve">  Evening . . . . . . . . . . . . . . . . . . . </w:t>
                      </w:r>
                    </w:p>
                    <w:p w14:paraId="29BF0285" w14:textId="77777777" w:rsidR="006C3E22" w:rsidRDefault="006C3E22" w:rsidP="00C115AE">
                      <w:pPr>
                        <w:rPr>
                          <w:b/>
                        </w:rPr>
                      </w:pPr>
                    </w:p>
                    <w:p w14:paraId="29BF0286" w14:textId="77777777" w:rsidR="006C3E22" w:rsidRDefault="006C3E22" w:rsidP="00C115AE">
                      <w:pPr>
                        <w:rPr>
                          <w:b/>
                        </w:rPr>
                      </w:pPr>
                      <w:r>
                        <w:rPr>
                          <w:b/>
                        </w:rPr>
                        <w:t xml:space="preserve">  </w:t>
                      </w:r>
                    </w:p>
                    <w:p w14:paraId="29BF0287" w14:textId="77777777" w:rsidR="006C3E22" w:rsidRDefault="006C3E22">
                      <w:pPr>
                        <w:rPr>
                          <w:b/>
                          <w:sz w:val="22"/>
                        </w:rPr>
                      </w:pPr>
                    </w:p>
                    <w:p w14:paraId="29BF0288" w14:textId="77777777" w:rsidR="006C3E22" w:rsidRPr="00521F2A" w:rsidRDefault="006C3E22">
                      <w:pPr>
                        <w:rPr>
                          <w:szCs w:val="24"/>
                        </w:rPr>
                      </w:pPr>
                      <w:r>
                        <w:rPr>
                          <w:b/>
                          <w:sz w:val="22"/>
                        </w:rPr>
                        <w:t xml:space="preserve">  </w:t>
                      </w:r>
                      <w:r w:rsidRPr="00521F2A">
                        <w:rPr>
                          <w:b/>
                          <w:szCs w:val="24"/>
                        </w:rPr>
                        <w:t xml:space="preserve">Do you need a permit to work in the UK?       Yes/ No  </w:t>
                      </w:r>
                    </w:p>
                  </w:txbxContent>
                </v:textbox>
              </v:rect>
            </w:pict>
          </mc:Fallback>
        </mc:AlternateContent>
      </w:r>
    </w:p>
    <w:p w14:paraId="29BF00D8" w14:textId="77777777" w:rsidR="00FB51F0" w:rsidRDefault="00FB51F0"/>
    <w:p w14:paraId="29BF00D9" w14:textId="77777777" w:rsidR="00FB51F0" w:rsidRDefault="00FB51F0"/>
    <w:p w14:paraId="29BF00DA" w14:textId="77777777" w:rsidR="00FB51F0" w:rsidRDefault="00FB51F0"/>
    <w:p w14:paraId="29BF00DB" w14:textId="77777777" w:rsidR="00FB51F0" w:rsidRDefault="00FB51F0"/>
    <w:p w14:paraId="29BF00DC" w14:textId="77777777" w:rsidR="00FB51F0" w:rsidRDefault="00FB51F0"/>
    <w:p w14:paraId="29BF00DD" w14:textId="77777777" w:rsidR="00FB51F0" w:rsidRDefault="00FB51F0"/>
    <w:p w14:paraId="29BF00DE" w14:textId="77777777" w:rsidR="00FB51F0" w:rsidRDefault="00FB51F0"/>
    <w:p w14:paraId="29BF00DF" w14:textId="77777777" w:rsidR="00FB51F0" w:rsidRDefault="00FB51F0"/>
    <w:p w14:paraId="29BF00E0" w14:textId="77777777" w:rsidR="00FB51F0" w:rsidRDefault="00FB51F0"/>
    <w:p w14:paraId="29BF00E1" w14:textId="77777777" w:rsidR="00FB51F0" w:rsidRDefault="00FB51F0"/>
    <w:p w14:paraId="29BF00E2" w14:textId="77777777" w:rsidR="00FB51F0" w:rsidRDefault="00FB51F0"/>
    <w:p w14:paraId="29BF00E3" w14:textId="77777777" w:rsidR="00FB51F0" w:rsidRDefault="00FB51F0"/>
    <w:p w14:paraId="29BF00E4" w14:textId="77777777" w:rsidR="00FB51F0" w:rsidRDefault="00FB51F0"/>
    <w:p w14:paraId="29BF00E5" w14:textId="77777777" w:rsidR="00FB51F0" w:rsidRDefault="00FB51F0"/>
    <w:p w14:paraId="29BF00E6" w14:textId="77777777" w:rsidR="00FB51F0" w:rsidRDefault="00FB51F0"/>
    <w:p w14:paraId="29BF00E7" w14:textId="77777777" w:rsidR="00FB51F0" w:rsidRDefault="00FB51F0"/>
    <w:p w14:paraId="29BF00E8" w14:textId="77777777" w:rsidR="00FB51F0" w:rsidRDefault="00FB51F0"/>
    <w:p w14:paraId="29BF00E9" w14:textId="77777777" w:rsidR="00FB51F0" w:rsidRDefault="00FB51F0"/>
    <w:p w14:paraId="29BF00EA" w14:textId="77777777" w:rsidR="00FB51F0" w:rsidRDefault="00FB51F0"/>
    <w:p w14:paraId="29BF00EB" w14:textId="77777777" w:rsidR="00FB51F0" w:rsidRDefault="00FB51F0"/>
    <w:p w14:paraId="29BF00EC" w14:textId="77777777" w:rsidR="00FB51F0" w:rsidRDefault="00FB51F0"/>
    <w:p w14:paraId="29BF00ED" w14:textId="77777777" w:rsidR="00FB51F0" w:rsidRDefault="00FB51F0"/>
    <w:p w14:paraId="29BF00EE" w14:textId="77777777" w:rsidR="00FB51F0" w:rsidRDefault="00FB51F0"/>
    <w:p w14:paraId="29BF00EF" w14:textId="77777777" w:rsidR="00FB51F0" w:rsidRDefault="00FB51F0"/>
    <w:p w14:paraId="29BF00F0" w14:textId="77777777" w:rsidR="00FB51F0" w:rsidRDefault="00FB51F0"/>
    <w:p w14:paraId="29BF00F1" w14:textId="77777777" w:rsidR="00877A72" w:rsidRDefault="00877A72"/>
    <w:p w14:paraId="29BF00F2" w14:textId="77777777" w:rsidR="00877A72" w:rsidRDefault="00877A72"/>
    <w:p w14:paraId="29BF00F3" w14:textId="77777777" w:rsidR="00877A72" w:rsidRDefault="00877A72"/>
    <w:p w14:paraId="29BF00F4" w14:textId="3533F939" w:rsidR="00877A72" w:rsidRDefault="00877A72"/>
    <w:p w14:paraId="25ECCB29" w14:textId="083ABA5E" w:rsidR="00FC7A57" w:rsidRDefault="00FC7A57"/>
    <w:p w14:paraId="500C4CCA" w14:textId="77777777" w:rsidR="00FC7A57" w:rsidRDefault="00FC7A57"/>
    <w:p w14:paraId="121A8C81" w14:textId="77777777" w:rsidR="00757927" w:rsidRDefault="00757927"/>
    <w:p w14:paraId="29BF00F5" w14:textId="77777777" w:rsidR="00877A72" w:rsidRDefault="00877A72"/>
    <w:p w14:paraId="29BF00F6" w14:textId="77777777" w:rsidR="00EA6746" w:rsidRDefault="00EA6746"/>
    <w:p w14:paraId="29BF00F7" w14:textId="77777777" w:rsidR="00FB51F0" w:rsidRDefault="00FB51F0"/>
    <w:p w14:paraId="29BF00F8" w14:textId="77777777" w:rsidR="00FB51F0" w:rsidRDefault="00FB51F0">
      <w:r>
        <w:rPr>
          <w:b/>
          <w:u w:val="single"/>
        </w:rPr>
        <w:lastRenderedPageBreak/>
        <w:t>EDUCATION</w:t>
      </w:r>
      <w:r>
        <w:t xml:space="preserve"> (Qualifications gained at school/College/University)</w:t>
      </w:r>
    </w:p>
    <w:p w14:paraId="29BF00F9" w14:textId="77777777" w:rsidR="00FB51F0" w:rsidRDefault="00FB51F0">
      <w:pPr>
        <w:rPr>
          <w:sz w:val="22"/>
        </w:rPr>
      </w:pPr>
      <w:r>
        <w:rPr>
          <w:sz w:val="22"/>
        </w:rPr>
        <w:t>(Please continue on another sheet if necessary)</w:t>
      </w:r>
    </w:p>
    <w:p w14:paraId="29BF00FA" w14:textId="77777777" w:rsidR="00FB51F0" w:rsidRDefault="00FB51F0">
      <w:pPr>
        <w:rPr>
          <w:sz w:val="22"/>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4252"/>
        <w:gridCol w:w="2126"/>
      </w:tblGrid>
      <w:tr w:rsidR="00FB51F0" w14:paraId="29BF00FE" w14:textId="77777777">
        <w:tc>
          <w:tcPr>
            <w:tcW w:w="3936" w:type="dxa"/>
          </w:tcPr>
          <w:p w14:paraId="29BF00FB" w14:textId="77777777" w:rsidR="00FB51F0" w:rsidRDefault="00FB51F0">
            <w:pPr>
              <w:jc w:val="center"/>
            </w:pPr>
            <w:r>
              <w:rPr>
                <w:b/>
              </w:rPr>
              <w:t>Qualification</w:t>
            </w:r>
          </w:p>
        </w:tc>
        <w:tc>
          <w:tcPr>
            <w:tcW w:w="4252" w:type="dxa"/>
          </w:tcPr>
          <w:p w14:paraId="29BF00FC" w14:textId="77777777" w:rsidR="00FB51F0" w:rsidRDefault="00FB51F0">
            <w:pPr>
              <w:jc w:val="center"/>
            </w:pPr>
            <w:r>
              <w:rPr>
                <w:b/>
              </w:rPr>
              <w:t>Where Obtained</w:t>
            </w:r>
          </w:p>
        </w:tc>
        <w:tc>
          <w:tcPr>
            <w:tcW w:w="2126" w:type="dxa"/>
          </w:tcPr>
          <w:p w14:paraId="29BF00FD" w14:textId="77777777" w:rsidR="00FB51F0" w:rsidRDefault="00FB51F0">
            <w:pPr>
              <w:jc w:val="center"/>
            </w:pPr>
            <w:r>
              <w:rPr>
                <w:b/>
              </w:rPr>
              <w:t>Date</w:t>
            </w:r>
          </w:p>
        </w:tc>
      </w:tr>
      <w:tr w:rsidR="00FB51F0" w14:paraId="29BF0116" w14:textId="77777777">
        <w:tc>
          <w:tcPr>
            <w:tcW w:w="3936" w:type="dxa"/>
          </w:tcPr>
          <w:p w14:paraId="29BF00FF" w14:textId="77777777" w:rsidR="00FB51F0" w:rsidRDefault="00FB51F0"/>
          <w:p w14:paraId="29BF0100" w14:textId="77777777" w:rsidR="00FB51F0" w:rsidRDefault="00FB51F0"/>
          <w:p w14:paraId="29BF0101" w14:textId="77777777" w:rsidR="00FB51F0" w:rsidRDefault="00FB51F0"/>
          <w:p w14:paraId="29BF0102" w14:textId="77777777" w:rsidR="00FB51F0" w:rsidRDefault="00FB51F0"/>
          <w:p w14:paraId="29BF0103" w14:textId="77777777" w:rsidR="00FB51F0" w:rsidRDefault="00FB51F0"/>
          <w:p w14:paraId="29BF0104" w14:textId="77777777" w:rsidR="00FB51F0" w:rsidRDefault="00FB51F0"/>
          <w:p w14:paraId="29BF0105" w14:textId="77777777" w:rsidR="00FB51F0" w:rsidRDefault="00FB51F0"/>
          <w:p w14:paraId="29BF0106" w14:textId="77777777" w:rsidR="00FB51F0" w:rsidRDefault="00FB51F0"/>
          <w:p w14:paraId="29BF0107" w14:textId="77777777" w:rsidR="00FB51F0" w:rsidRDefault="00FB51F0"/>
          <w:p w14:paraId="29BF0108" w14:textId="77777777" w:rsidR="00FB51F0" w:rsidRDefault="00FB51F0"/>
          <w:p w14:paraId="29BF0109" w14:textId="77777777" w:rsidR="00FB51F0" w:rsidRDefault="00FB51F0"/>
          <w:p w14:paraId="29BF010A" w14:textId="77777777" w:rsidR="00FB51F0" w:rsidRDefault="00FB51F0"/>
          <w:p w14:paraId="29BF010B" w14:textId="77777777" w:rsidR="00FB51F0" w:rsidRDefault="00FB51F0"/>
          <w:p w14:paraId="29BF010C" w14:textId="77777777" w:rsidR="00FB51F0" w:rsidRDefault="00FB51F0"/>
          <w:p w14:paraId="29BF010D" w14:textId="77777777" w:rsidR="00FB51F0" w:rsidRDefault="00FB51F0"/>
          <w:p w14:paraId="29BF010E" w14:textId="77777777" w:rsidR="00FB51F0" w:rsidRDefault="00FB51F0"/>
          <w:p w14:paraId="29BF010F" w14:textId="77777777" w:rsidR="00FB51F0" w:rsidRDefault="00FB51F0"/>
          <w:p w14:paraId="29BF0110" w14:textId="77777777" w:rsidR="00FB51F0" w:rsidRDefault="00FB51F0"/>
          <w:p w14:paraId="29BF0111" w14:textId="77777777" w:rsidR="00FB51F0" w:rsidRDefault="00FB51F0"/>
          <w:p w14:paraId="29BF0112" w14:textId="77777777" w:rsidR="00FB51F0" w:rsidRDefault="00FB51F0"/>
          <w:p w14:paraId="29BF0113" w14:textId="77777777" w:rsidR="00FB51F0" w:rsidRDefault="00FB51F0"/>
        </w:tc>
        <w:tc>
          <w:tcPr>
            <w:tcW w:w="4252" w:type="dxa"/>
          </w:tcPr>
          <w:p w14:paraId="29BF0114" w14:textId="77777777" w:rsidR="00FB51F0" w:rsidRDefault="00FB51F0"/>
        </w:tc>
        <w:tc>
          <w:tcPr>
            <w:tcW w:w="2126" w:type="dxa"/>
          </w:tcPr>
          <w:p w14:paraId="29BF0115" w14:textId="77777777" w:rsidR="00FB51F0" w:rsidRDefault="00FB51F0"/>
        </w:tc>
      </w:tr>
    </w:tbl>
    <w:p w14:paraId="29BF0117" w14:textId="77777777" w:rsidR="00FB51F0" w:rsidRDefault="00FB51F0"/>
    <w:p w14:paraId="29BF0118" w14:textId="77777777" w:rsidR="00FB51F0" w:rsidRDefault="00FB51F0">
      <w:r>
        <w:rPr>
          <w:b/>
          <w:u w:val="single"/>
        </w:rPr>
        <w:t>TRAINING</w:t>
      </w:r>
    </w:p>
    <w:p w14:paraId="29BF0119" w14:textId="77777777" w:rsidR="00FB51F0" w:rsidRDefault="00FB51F0">
      <w:r>
        <w:t>Please give details of any training you have undertaken</w:t>
      </w:r>
    </w:p>
    <w:p w14:paraId="29BF011A" w14:textId="77777777" w:rsidR="00FB51F0" w:rsidRDefault="00FB51F0"/>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2666"/>
        <w:gridCol w:w="1788"/>
        <w:gridCol w:w="3484"/>
      </w:tblGrid>
      <w:tr w:rsidR="00FB51F0" w14:paraId="29BF011F" w14:textId="77777777">
        <w:tc>
          <w:tcPr>
            <w:tcW w:w="2376" w:type="dxa"/>
          </w:tcPr>
          <w:p w14:paraId="29BF011B" w14:textId="77777777" w:rsidR="00FB51F0" w:rsidRDefault="00FB51F0">
            <w:pPr>
              <w:jc w:val="center"/>
            </w:pPr>
            <w:r>
              <w:rPr>
                <w:b/>
              </w:rPr>
              <w:t>Organising Body</w:t>
            </w:r>
          </w:p>
        </w:tc>
        <w:tc>
          <w:tcPr>
            <w:tcW w:w="2666" w:type="dxa"/>
          </w:tcPr>
          <w:p w14:paraId="29BF011C" w14:textId="77777777" w:rsidR="00FB51F0" w:rsidRDefault="00FB51F0">
            <w:pPr>
              <w:jc w:val="center"/>
            </w:pPr>
            <w:r>
              <w:rPr>
                <w:b/>
              </w:rPr>
              <w:t>Course title/subject</w:t>
            </w:r>
          </w:p>
        </w:tc>
        <w:tc>
          <w:tcPr>
            <w:tcW w:w="1788" w:type="dxa"/>
          </w:tcPr>
          <w:p w14:paraId="29BF011D" w14:textId="77777777" w:rsidR="00FB51F0" w:rsidRDefault="00FB51F0">
            <w:pPr>
              <w:jc w:val="center"/>
            </w:pPr>
            <w:r>
              <w:rPr>
                <w:b/>
              </w:rPr>
              <w:t>Duration</w:t>
            </w:r>
          </w:p>
        </w:tc>
        <w:tc>
          <w:tcPr>
            <w:tcW w:w="3484" w:type="dxa"/>
          </w:tcPr>
          <w:p w14:paraId="29BF011E" w14:textId="77777777" w:rsidR="00FB51F0" w:rsidRDefault="00FB51F0">
            <w:pPr>
              <w:jc w:val="center"/>
            </w:pPr>
            <w:r>
              <w:rPr>
                <w:b/>
              </w:rPr>
              <w:t>Date attended</w:t>
            </w:r>
          </w:p>
        </w:tc>
      </w:tr>
      <w:tr w:rsidR="00FB51F0" w14:paraId="29BF0134" w14:textId="77777777">
        <w:tc>
          <w:tcPr>
            <w:tcW w:w="2376" w:type="dxa"/>
          </w:tcPr>
          <w:p w14:paraId="29BF0120" w14:textId="77777777" w:rsidR="00FB51F0" w:rsidRDefault="00FB51F0"/>
          <w:p w14:paraId="29BF0121" w14:textId="77777777" w:rsidR="00FB51F0" w:rsidRDefault="00FB51F0"/>
          <w:p w14:paraId="29BF0122" w14:textId="77777777" w:rsidR="00FB51F0" w:rsidRDefault="00FB51F0"/>
          <w:p w14:paraId="29BF0123" w14:textId="77777777" w:rsidR="00FB51F0" w:rsidRDefault="00FB51F0"/>
          <w:p w14:paraId="29BF0124" w14:textId="77777777" w:rsidR="00FB51F0" w:rsidRDefault="00FB51F0"/>
          <w:p w14:paraId="29BF0125" w14:textId="77777777" w:rsidR="00FB51F0" w:rsidRDefault="00FB51F0"/>
          <w:p w14:paraId="29BF0126" w14:textId="77777777" w:rsidR="00FB51F0" w:rsidRDefault="00FB51F0"/>
          <w:p w14:paraId="29BF0127" w14:textId="77777777" w:rsidR="00FB51F0" w:rsidRDefault="00FB51F0"/>
          <w:p w14:paraId="29BF0128" w14:textId="77777777" w:rsidR="00FB51F0" w:rsidRDefault="00FB51F0"/>
          <w:p w14:paraId="29BF0129" w14:textId="77777777" w:rsidR="00FB51F0" w:rsidRDefault="00FB51F0"/>
          <w:p w14:paraId="29BF012A" w14:textId="77777777" w:rsidR="00FB51F0" w:rsidRDefault="00FB51F0"/>
          <w:p w14:paraId="29BF012B" w14:textId="77777777" w:rsidR="00FB51F0" w:rsidRDefault="00FB51F0"/>
          <w:p w14:paraId="29BF012C" w14:textId="77777777" w:rsidR="00FB51F0" w:rsidRDefault="00FB51F0"/>
          <w:p w14:paraId="29BF012D" w14:textId="77777777" w:rsidR="00FB51F0" w:rsidRDefault="00FB51F0"/>
          <w:p w14:paraId="29BF012E" w14:textId="77777777" w:rsidR="00FB51F0" w:rsidRDefault="00FB51F0"/>
          <w:p w14:paraId="29BF012F" w14:textId="77777777" w:rsidR="00FB51F0" w:rsidRDefault="00FB51F0"/>
          <w:p w14:paraId="29BF0130" w14:textId="77777777" w:rsidR="00FB51F0" w:rsidRDefault="00FB51F0"/>
        </w:tc>
        <w:tc>
          <w:tcPr>
            <w:tcW w:w="2666" w:type="dxa"/>
          </w:tcPr>
          <w:p w14:paraId="29BF0131" w14:textId="77777777" w:rsidR="00FB51F0" w:rsidRDefault="00FB51F0"/>
        </w:tc>
        <w:tc>
          <w:tcPr>
            <w:tcW w:w="1788" w:type="dxa"/>
          </w:tcPr>
          <w:p w14:paraId="29BF0132" w14:textId="77777777" w:rsidR="00FB51F0" w:rsidRDefault="00FB51F0"/>
        </w:tc>
        <w:tc>
          <w:tcPr>
            <w:tcW w:w="3484" w:type="dxa"/>
          </w:tcPr>
          <w:p w14:paraId="29BF0133" w14:textId="77777777" w:rsidR="00FB51F0" w:rsidRDefault="00FB51F0"/>
        </w:tc>
      </w:tr>
    </w:tbl>
    <w:p w14:paraId="29BF0135" w14:textId="77777777" w:rsidR="00FB51F0" w:rsidRDefault="00FB51F0"/>
    <w:p w14:paraId="29BF0136" w14:textId="77777777" w:rsidR="00FB51F0" w:rsidRDefault="00FB51F0">
      <w:r>
        <w:br w:type="page"/>
      </w:r>
    </w:p>
    <w:p w14:paraId="29BF0137" w14:textId="77777777" w:rsidR="00FB51F0" w:rsidRDefault="00FB51F0">
      <w:r>
        <w:rPr>
          <w:b/>
          <w:u w:val="single"/>
        </w:rPr>
        <w:lastRenderedPageBreak/>
        <w:t>EMPLOYMENT DETAILS</w:t>
      </w:r>
    </w:p>
    <w:p w14:paraId="29BF0138" w14:textId="77777777" w:rsidR="00FB51F0" w:rsidRDefault="00FB51F0"/>
    <w:p w14:paraId="29BF0139" w14:textId="77777777" w:rsidR="00FB51F0" w:rsidRDefault="00FB51F0">
      <w:r>
        <w:rPr>
          <w:b/>
        </w:rPr>
        <w:t xml:space="preserve">CURRENT OR LAST EMPLOYMENT </w:t>
      </w:r>
      <w:r>
        <w:t>(If unemployed)</w:t>
      </w:r>
    </w:p>
    <w:p w14:paraId="29BF013A" w14:textId="623B2031" w:rsidR="0005581A" w:rsidRPr="0005581A" w:rsidRDefault="0005581A">
      <w:pPr>
        <w:rPr>
          <w:i/>
        </w:rPr>
      </w:pPr>
    </w:p>
    <w:tbl>
      <w:tblPr>
        <w:tblW w:w="10173" w:type="dxa"/>
        <w:tblLayout w:type="fixed"/>
        <w:tblLook w:val="0000" w:firstRow="0" w:lastRow="0" w:firstColumn="0" w:lastColumn="0" w:noHBand="0" w:noVBand="0"/>
      </w:tblPr>
      <w:tblGrid>
        <w:gridCol w:w="4361"/>
        <w:gridCol w:w="5812"/>
      </w:tblGrid>
      <w:tr w:rsidR="00FB51F0" w14:paraId="29BF013E" w14:textId="77777777">
        <w:tc>
          <w:tcPr>
            <w:tcW w:w="4361" w:type="dxa"/>
            <w:tcBorders>
              <w:top w:val="single" w:sz="6" w:space="0" w:color="auto"/>
              <w:left w:val="single" w:sz="6" w:space="0" w:color="auto"/>
              <w:right w:val="single" w:sz="6" w:space="0" w:color="auto"/>
            </w:tcBorders>
          </w:tcPr>
          <w:p w14:paraId="29BF013B" w14:textId="77777777" w:rsidR="00FB51F0" w:rsidRDefault="00FB51F0">
            <w:r>
              <w:rPr>
                <w:b/>
              </w:rPr>
              <w:t>Employer’s Name and Address:</w:t>
            </w:r>
          </w:p>
        </w:tc>
        <w:tc>
          <w:tcPr>
            <w:tcW w:w="5812" w:type="dxa"/>
            <w:tcBorders>
              <w:top w:val="single" w:sz="6" w:space="0" w:color="auto"/>
              <w:left w:val="nil"/>
              <w:bottom w:val="single" w:sz="6" w:space="0" w:color="auto"/>
              <w:right w:val="single" w:sz="6" w:space="0" w:color="auto"/>
            </w:tcBorders>
          </w:tcPr>
          <w:p w14:paraId="29BF013C" w14:textId="77777777" w:rsidR="00FB51F0" w:rsidRDefault="00FB51F0">
            <w:pPr>
              <w:rPr>
                <w:b/>
              </w:rPr>
            </w:pPr>
            <w:r>
              <w:rPr>
                <w:b/>
              </w:rPr>
              <w:t>Job Title:</w:t>
            </w:r>
          </w:p>
          <w:p w14:paraId="29BF013D" w14:textId="77777777" w:rsidR="00FB51F0" w:rsidRDefault="00FB51F0"/>
        </w:tc>
      </w:tr>
      <w:tr w:rsidR="00FB51F0" w14:paraId="29BF0142" w14:textId="77777777">
        <w:tc>
          <w:tcPr>
            <w:tcW w:w="4361" w:type="dxa"/>
            <w:tcBorders>
              <w:left w:val="single" w:sz="6" w:space="0" w:color="auto"/>
              <w:right w:val="single" w:sz="6" w:space="0" w:color="auto"/>
            </w:tcBorders>
          </w:tcPr>
          <w:p w14:paraId="29BF013F" w14:textId="77777777" w:rsidR="00FB51F0" w:rsidRDefault="00FB51F0"/>
        </w:tc>
        <w:tc>
          <w:tcPr>
            <w:tcW w:w="5812" w:type="dxa"/>
            <w:tcBorders>
              <w:top w:val="single" w:sz="6" w:space="0" w:color="auto"/>
              <w:left w:val="nil"/>
              <w:bottom w:val="single" w:sz="6" w:space="0" w:color="auto"/>
              <w:right w:val="single" w:sz="6" w:space="0" w:color="auto"/>
            </w:tcBorders>
          </w:tcPr>
          <w:p w14:paraId="29BF0140" w14:textId="77777777" w:rsidR="00FB51F0" w:rsidRDefault="00FB51F0">
            <w:pPr>
              <w:rPr>
                <w:b/>
              </w:rPr>
            </w:pPr>
            <w:r>
              <w:rPr>
                <w:b/>
              </w:rPr>
              <w:t>Grade and Salary:</w:t>
            </w:r>
          </w:p>
          <w:p w14:paraId="29BF0141" w14:textId="77777777" w:rsidR="00FB51F0" w:rsidRDefault="00FB51F0"/>
        </w:tc>
      </w:tr>
      <w:tr w:rsidR="00FB51F0" w14:paraId="29BF0146" w14:textId="77777777">
        <w:tc>
          <w:tcPr>
            <w:tcW w:w="4361" w:type="dxa"/>
            <w:tcBorders>
              <w:left w:val="single" w:sz="6" w:space="0" w:color="auto"/>
              <w:right w:val="single" w:sz="6" w:space="0" w:color="auto"/>
            </w:tcBorders>
          </w:tcPr>
          <w:p w14:paraId="29BF0143" w14:textId="77777777" w:rsidR="00FB51F0" w:rsidRDefault="00FB51F0"/>
        </w:tc>
        <w:tc>
          <w:tcPr>
            <w:tcW w:w="5812" w:type="dxa"/>
            <w:tcBorders>
              <w:top w:val="single" w:sz="6" w:space="0" w:color="auto"/>
              <w:left w:val="nil"/>
              <w:bottom w:val="single" w:sz="6" w:space="0" w:color="auto"/>
              <w:right w:val="single" w:sz="6" w:space="0" w:color="auto"/>
            </w:tcBorders>
          </w:tcPr>
          <w:p w14:paraId="29BF0144" w14:textId="77777777" w:rsidR="00FB51F0" w:rsidRDefault="00FB51F0">
            <w:pPr>
              <w:rPr>
                <w:b/>
              </w:rPr>
            </w:pPr>
            <w:r>
              <w:rPr>
                <w:b/>
              </w:rPr>
              <w:t>Date Commenced:</w:t>
            </w:r>
          </w:p>
          <w:p w14:paraId="29BF0145" w14:textId="77777777" w:rsidR="00FB51F0" w:rsidRDefault="00FB51F0"/>
        </w:tc>
      </w:tr>
      <w:tr w:rsidR="00FB51F0" w14:paraId="29BF014A" w14:textId="77777777">
        <w:tc>
          <w:tcPr>
            <w:tcW w:w="4361" w:type="dxa"/>
            <w:tcBorders>
              <w:left w:val="single" w:sz="6" w:space="0" w:color="auto"/>
              <w:right w:val="single" w:sz="6" w:space="0" w:color="auto"/>
            </w:tcBorders>
          </w:tcPr>
          <w:p w14:paraId="29BF0147" w14:textId="77777777" w:rsidR="00FB51F0" w:rsidRDefault="00FB51F0"/>
        </w:tc>
        <w:tc>
          <w:tcPr>
            <w:tcW w:w="5812" w:type="dxa"/>
            <w:tcBorders>
              <w:top w:val="single" w:sz="6" w:space="0" w:color="auto"/>
              <w:left w:val="nil"/>
              <w:bottom w:val="single" w:sz="6" w:space="0" w:color="auto"/>
              <w:right w:val="single" w:sz="6" w:space="0" w:color="auto"/>
            </w:tcBorders>
          </w:tcPr>
          <w:p w14:paraId="29BF0148" w14:textId="77777777" w:rsidR="00FB51F0" w:rsidRDefault="00FB51F0">
            <w:pPr>
              <w:rPr>
                <w:b/>
              </w:rPr>
            </w:pPr>
            <w:r>
              <w:rPr>
                <w:b/>
              </w:rPr>
              <w:t>Notice Required or Date Left:</w:t>
            </w:r>
          </w:p>
          <w:p w14:paraId="29BF0149" w14:textId="77777777" w:rsidR="00FB51F0" w:rsidRDefault="00FB51F0"/>
        </w:tc>
      </w:tr>
      <w:tr w:rsidR="00FB51F0" w14:paraId="29BF014E" w14:textId="77777777">
        <w:tc>
          <w:tcPr>
            <w:tcW w:w="4361" w:type="dxa"/>
            <w:tcBorders>
              <w:left w:val="single" w:sz="6" w:space="0" w:color="auto"/>
              <w:bottom w:val="single" w:sz="6" w:space="0" w:color="auto"/>
              <w:right w:val="single" w:sz="6" w:space="0" w:color="auto"/>
            </w:tcBorders>
          </w:tcPr>
          <w:p w14:paraId="29BF014B" w14:textId="77777777" w:rsidR="00FB51F0" w:rsidRDefault="00FB51F0"/>
        </w:tc>
        <w:tc>
          <w:tcPr>
            <w:tcW w:w="5812" w:type="dxa"/>
            <w:tcBorders>
              <w:top w:val="single" w:sz="6" w:space="0" w:color="auto"/>
              <w:left w:val="nil"/>
              <w:bottom w:val="single" w:sz="6" w:space="0" w:color="auto"/>
              <w:right w:val="single" w:sz="6" w:space="0" w:color="auto"/>
            </w:tcBorders>
          </w:tcPr>
          <w:p w14:paraId="29BF014C" w14:textId="77777777" w:rsidR="00FB51F0" w:rsidRDefault="00FB51F0">
            <w:pPr>
              <w:rPr>
                <w:b/>
              </w:rPr>
            </w:pPr>
            <w:r>
              <w:rPr>
                <w:b/>
              </w:rPr>
              <w:t>Reason for Leaving</w:t>
            </w:r>
          </w:p>
          <w:p w14:paraId="29BF014D" w14:textId="77777777" w:rsidR="00FB51F0" w:rsidRDefault="00FB51F0"/>
        </w:tc>
      </w:tr>
      <w:tr w:rsidR="00FB51F0" w14:paraId="29BF0157" w14:textId="77777777">
        <w:tc>
          <w:tcPr>
            <w:tcW w:w="10173" w:type="dxa"/>
            <w:gridSpan w:val="2"/>
            <w:tcBorders>
              <w:left w:val="single" w:sz="6" w:space="0" w:color="auto"/>
              <w:bottom w:val="single" w:sz="6" w:space="0" w:color="auto"/>
              <w:right w:val="single" w:sz="6" w:space="0" w:color="auto"/>
            </w:tcBorders>
          </w:tcPr>
          <w:p w14:paraId="29BF014F" w14:textId="77777777" w:rsidR="00FB51F0" w:rsidRDefault="00FB51F0">
            <w:pPr>
              <w:rPr>
                <w:b/>
              </w:rPr>
            </w:pPr>
            <w:r>
              <w:rPr>
                <w:b/>
              </w:rPr>
              <w:t>Brief description of duties and responsibilities:</w:t>
            </w:r>
          </w:p>
          <w:p w14:paraId="29BF0150" w14:textId="77777777" w:rsidR="00FB51F0" w:rsidRDefault="00FB51F0">
            <w:pPr>
              <w:rPr>
                <w:b/>
              </w:rPr>
            </w:pPr>
          </w:p>
          <w:p w14:paraId="29BF0151" w14:textId="77777777" w:rsidR="00FB51F0" w:rsidRDefault="00FB51F0">
            <w:pPr>
              <w:rPr>
                <w:b/>
              </w:rPr>
            </w:pPr>
          </w:p>
          <w:p w14:paraId="29BF0152" w14:textId="77777777" w:rsidR="00FB51F0" w:rsidRDefault="00FB51F0">
            <w:pPr>
              <w:rPr>
                <w:b/>
              </w:rPr>
            </w:pPr>
          </w:p>
          <w:p w14:paraId="29BF0153" w14:textId="77777777" w:rsidR="00FB51F0" w:rsidRDefault="00FB51F0">
            <w:pPr>
              <w:rPr>
                <w:b/>
              </w:rPr>
            </w:pPr>
          </w:p>
          <w:p w14:paraId="29BF0154" w14:textId="77777777" w:rsidR="00FB51F0" w:rsidRDefault="00FB51F0">
            <w:pPr>
              <w:rPr>
                <w:b/>
              </w:rPr>
            </w:pPr>
          </w:p>
          <w:p w14:paraId="29BF0155" w14:textId="77777777" w:rsidR="00FB51F0" w:rsidRDefault="00FB51F0">
            <w:pPr>
              <w:rPr>
                <w:b/>
              </w:rPr>
            </w:pPr>
          </w:p>
          <w:p w14:paraId="29BF0156" w14:textId="77777777" w:rsidR="00FB51F0" w:rsidRDefault="00FB51F0"/>
        </w:tc>
      </w:tr>
    </w:tbl>
    <w:p w14:paraId="29BF0158" w14:textId="77777777" w:rsidR="00FB51F0" w:rsidRDefault="00FB51F0"/>
    <w:p w14:paraId="29BF0159" w14:textId="3BED3073" w:rsidR="00FB51F0" w:rsidRDefault="00FB51F0">
      <w:r>
        <w:rPr>
          <w:b/>
        </w:rPr>
        <w:t xml:space="preserve">PREVIOUS </w:t>
      </w:r>
      <w:r w:rsidR="00360CCE" w:rsidRPr="00072302">
        <w:rPr>
          <w:b/>
        </w:rPr>
        <w:t>E</w:t>
      </w:r>
      <w:r w:rsidR="00875A9C" w:rsidRPr="00072302">
        <w:rPr>
          <w:b/>
        </w:rPr>
        <w:t>XPERIENCE</w:t>
      </w:r>
      <w:r w:rsidR="00360CCE">
        <w:t xml:space="preserve"> (</w:t>
      </w:r>
      <w:r>
        <w:t>including work experience and voluntary work)</w:t>
      </w:r>
    </w:p>
    <w:p w14:paraId="29BF015A" w14:textId="4A2F7842" w:rsidR="00FB51F0" w:rsidRPr="00072302" w:rsidRDefault="00FB51F0" w:rsidP="004F398C">
      <w:pPr>
        <w:jc w:val="both"/>
        <w:rPr>
          <w:sz w:val="22"/>
        </w:rPr>
      </w:pPr>
      <w:r>
        <w:rPr>
          <w:sz w:val="22"/>
        </w:rPr>
        <w:t>(Please explain any gaps)</w:t>
      </w:r>
      <w:r w:rsidR="0005581A">
        <w:rPr>
          <w:sz w:val="22"/>
        </w:rPr>
        <w:t xml:space="preserve"> </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1843"/>
        <w:gridCol w:w="2268"/>
        <w:gridCol w:w="2835"/>
      </w:tblGrid>
      <w:tr w:rsidR="00FB51F0" w14:paraId="29BF015F" w14:textId="77777777">
        <w:tc>
          <w:tcPr>
            <w:tcW w:w="3227" w:type="dxa"/>
          </w:tcPr>
          <w:p w14:paraId="29BF015B" w14:textId="77777777" w:rsidR="00FB51F0" w:rsidRDefault="00FB51F0">
            <w:pPr>
              <w:jc w:val="center"/>
              <w:rPr>
                <w:b/>
              </w:rPr>
            </w:pPr>
            <w:r>
              <w:rPr>
                <w:b/>
              </w:rPr>
              <w:t>Employers Name and Address</w:t>
            </w:r>
          </w:p>
        </w:tc>
        <w:tc>
          <w:tcPr>
            <w:tcW w:w="1843" w:type="dxa"/>
          </w:tcPr>
          <w:p w14:paraId="29BF015C" w14:textId="77777777" w:rsidR="00FB51F0" w:rsidRDefault="00FB51F0">
            <w:pPr>
              <w:jc w:val="center"/>
              <w:rPr>
                <w:b/>
              </w:rPr>
            </w:pPr>
            <w:r>
              <w:rPr>
                <w:b/>
              </w:rPr>
              <w:t>Dates</w:t>
            </w:r>
          </w:p>
        </w:tc>
        <w:tc>
          <w:tcPr>
            <w:tcW w:w="2268" w:type="dxa"/>
          </w:tcPr>
          <w:p w14:paraId="29BF015D" w14:textId="77777777" w:rsidR="00FB51F0" w:rsidRDefault="00FB51F0">
            <w:pPr>
              <w:jc w:val="center"/>
              <w:rPr>
                <w:b/>
              </w:rPr>
            </w:pPr>
            <w:r>
              <w:rPr>
                <w:b/>
              </w:rPr>
              <w:t>Job Title</w:t>
            </w:r>
          </w:p>
        </w:tc>
        <w:tc>
          <w:tcPr>
            <w:tcW w:w="2835" w:type="dxa"/>
          </w:tcPr>
          <w:p w14:paraId="29BF015E" w14:textId="77777777" w:rsidR="00FB51F0" w:rsidRDefault="00FB51F0">
            <w:pPr>
              <w:jc w:val="center"/>
              <w:rPr>
                <w:b/>
              </w:rPr>
            </w:pPr>
            <w:r>
              <w:rPr>
                <w:b/>
              </w:rPr>
              <w:t>Reason for Leaving</w:t>
            </w:r>
          </w:p>
        </w:tc>
      </w:tr>
      <w:tr w:rsidR="00FB51F0" w14:paraId="29BF0179" w14:textId="77777777">
        <w:tc>
          <w:tcPr>
            <w:tcW w:w="3227" w:type="dxa"/>
          </w:tcPr>
          <w:p w14:paraId="29BF0160" w14:textId="77777777" w:rsidR="00FB51F0" w:rsidRDefault="00FB51F0"/>
          <w:p w14:paraId="29BF0161" w14:textId="77777777" w:rsidR="00FB51F0" w:rsidRDefault="00FB51F0"/>
          <w:p w14:paraId="29BF0162" w14:textId="77777777" w:rsidR="00FB51F0" w:rsidRDefault="00FB51F0"/>
          <w:p w14:paraId="29BF0163" w14:textId="77777777" w:rsidR="00FB51F0" w:rsidRDefault="00FB51F0"/>
          <w:p w14:paraId="29BF0164" w14:textId="77777777" w:rsidR="00FB51F0" w:rsidRDefault="00FB51F0"/>
          <w:p w14:paraId="29BF0165" w14:textId="77777777" w:rsidR="00FB51F0" w:rsidRDefault="00FB51F0"/>
          <w:p w14:paraId="29BF0166" w14:textId="77777777" w:rsidR="00FB51F0" w:rsidRDefault="00FB51F0"/>
          <w:p w14:paraId="29BF0167" w14:textId="77777777" w:rsidR="00FB51F0" w:rsidRDefault="00FB51F0"/>
          <w:p w14:paraId="29BF0168" w14:textId="77777777" w:rsidR="00FB51F0" w:rsidRDefault="00FB51F0"/>
          <w:p w14:paraId="29BF0169" w14:textId="77777777" w:rsidR="00FB51F0" w:rsidRDefault="00FB51F0"/>
          <w:p w14:paraId="29BF016A" w14:textId="77777777" w:rsidR="00FB51F0" w:rsidRDefault="00FB51F0"/>
          <w:p w14:paraId="29BF016B" w14:textId="77777777" w:rsidR="00FB51F0" w:rsidRDefault="00FB51F0"/>
          <w:p w14:paraId="29BF016C" w14:textId="77777777" w:rsidR="00FB51F0" w:rsidRDefault="00FB51F0"/>
          <w:p w14:paraId="29BF016D" w14:textId="77777777" w:rsidR="00FB51F0" w:rsidRDefault="00FB51F0"/>
          <w:p w14:paraId="29BF016E" w14:textId="77777777" w:rsidR="00FB51F0" w:rsidRDefault="00FB51F0"/>
          <w:p w14:paraId="29BF016F" w14:textId="77777777" w:rsidR="00FB51F0" w:rsidRDefault="00FB51F0"/>
          <w:p w14:paraId="29BF0170" w14:textId="77777777" w:rsidR="00FB51F0" w:rsidRDefault="00FB51F0"/>
          <w:p w14:paraId="29BF0171" w14:textId="77777777" w:rsidR="00FB51F0" w:rsidRDefault="00FB51F0"/>
          <w:p w14:paraId="29BF0172" w14:textId="77777777" w:rsidR="00FB51F0" w:rsidRDefault="00FB51F0"/>
          <w:p w14:paraId="29BF0173" w14:textId="77777777" w:rsidR="00FB51F0" w:rsidRDefault="00FB51F0"/>
          <w:p w14:paraId="29BF0174" w14:textId="77777777" w:rsidR="00FB51F0" w:rsidRDefault="00FB51F0"/>
          <w:p w14:paraId="29BF0175" w14:textId="77777777" w:rsidR="00FB51F0" w:rsidRDefault="00FB51F0"/>
        </w:tc>
        <w:tc>
          <w:tcPr>
            <w:tcW w:w="1843" w:type="dxa"/>
          </w:tcPr>
          <w:p w14:paraId="29BF0176" w14:textId="77777777" w:rsidR="00FB51F0" w:rsidRDefault="00FB51F0"/>
        </w:tc>
        <w:tc>
          <w:tcPr>
            <w:tcW w:w="2268" w:type="dxa"/>
          </w:tcPr>
          <w:p w14:paraId="29BF0177" w14:textId="77777777" w:rsidR="00FB51F0" w:rsidRDefault="00FB51F0"/>
        </w:tc>
        <w:tc>
          <w:tcPr>
            <w:tcW w:w="2835" w:type="dxa"/>
          </w:tcPr>
          <w:p w14:paraId="29BF0178" w14:textId="77777777" w:rsidR="00FB51F0" w:rsidRDefault="00FB51F0"/>
        </w:tc>
      </w:tr>
    </w:tbl>
    <w:p w14:paraId="29BF017A" w14:textId="77777777" w:rsidR="00FB51F0" w:rsidRDefault="00FB51F0">
      <w:pPr>
        <w:rPr>
          <w:b/>
          <w:u w:val="single"/>
        </w:rPr>
      </w:pPr>
    </w:p>
    <w:p w14:paraId="29BF017B" w14:textId="77777777" w:rsidR="00FB51F0" w:rsidRDefault="00FB51F0">
      <w:pPr>
        <w:rPr>
          <w:b/>
          <w:u w:val="single"/>
        </w:rPr>
      </w:pPr>
    </w:p>
    <w:p w14:paraId="29BF017C" w14:textId="77777777" w:rsidR="00FB51F0" w:rsidRDefault="00FB51F0">
      <w:pPr>
        <w:rPr>
          <w:b/>
          <w:u w:val="single"/>
        </w:rPr>
      </w:pPr>
    </w:p>
    <w:p w14:paraId="29BF017D" w14:textId="77777777" w:rsidR="00FB51F0" w:rsidRDefault="00FB51F0">
      <w:pPr>
        <w:rPr>
          <w:b/>
          <w:u w:val="single"/>
        </w:rPr>
      </w:pPr>
    </w:p>
    <w:p w14:paraId="29BF017E" w14:textId="77777777" w:rsidR="00877A72" w:rsidRDefault="00877A72">
      <w:pPr>
        <w:rPr>
          <w:b/>
          <w:u w:val="single"/>
        </w:rPr>
      </w:pPr>
    </w:p>
    <w:p w14:paraId="29BF017F" w14:textId="77777777" w:rsidR="00877A72" w:rsidRDefault="00877A72">
      <w:pPr>
        <w:rPr>
          <w:b/>
          <w:u w:val="single"/>
        </w:rPr>
      </w:pPr>
    </w:p>
    <w:p w14:paraId="29BF0180" w14:textId="77777777" w:rsidR="00FB51F0" w:rsidRDefault="00FB51F0">
      <w:pPr>
        <w:rPr>
          <w:b/>
          <w:u w:val="single"/>
        </w:rPr>
      </w:pPr>
    </w:p>
    <w:p w14:paraId="29BF0181" w14:textId="77777777" w:rsidR="00FB51F0" w:rsidRDefault="00FB51F0">
      <w:pPr>
        <w:rPr>
          <w:b/>
          <w:u w:val="single"/>
        </w:rPr>
      </w:pPr>
    </w:p>
    <w:p w14:paraId="29BF0182" w14:textId="77777777" w:rsidR="00FB51F0" w:rsidRDefault="00FB51F0">
      <w:pPr>
        <w:rPr>
          <w:b/>
        </w:rPr>
      </w:pPr>
      <w:r>
        <w:rPr>
          <w:b/>
          <w:u w:val="single"/>
        </w:rPr>
        <w:t>SUPPORTING INFORMATION</w:t>
      </w:r>
    </w:p>
    <w:p w14:paraId="29BF0183" w14:textId="77777777" w:rsidR="00FB51F0" w:rsidRDefault="00FB51F0">
      <w:pPr>
        <w:rPr>
          <w:b/>
        </w:rPr>
      </w:pPr>
    </w:p>
    <w:p w14:paraId="29BF0184" w14:textId="77777777" w:rsidR="00FB51F0" w:rsidRDefault="00FB51F0">
      <w:r>
        <w:rPr>
          <w:b/>
        </w:rPr>
        <w:t xml:space="preserve">SKILLS KNOWLEDGE AND </w:t>
      </w:r>
      <w:r w:rsidR="00360CCE">
        <w:rPr>
          <w:b/>
        </w:rPr>
        <w:t>EXPERIENCE</w:t>
      </w:r>
      <w:r w:rsidR="00360CCE">
        <w:t xml:space="preserve"> (</w:t>
      </w:r>
      <w:r>
        <w:t>Continue on separate sheet if necessary)</w:t>
      </w:r>
    </w:p>
    <w:tbl>
      <w:tblPr>
        <w:tblW w:w="1017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3"/>
      </w:tblGrid>
      <w:tr w:rsidR="00FB51F0" w14:paraId="29BF01A6" w14:textId="77777777">
        <w:tc>
          <w:tcPr>
            <w:tcW w:w="10173" w:type="dxa"/>
          </w:tcPr>
          <w:p w14:paraId="29BF0185" w14:textId="3ACD3B52" w:rsidR="00FB51F0" w:rsidRPr="00BA6906" w:rsidRDefault="00FB51F0">
            <w:pPr>
              <w:rPr>
                <w:b/>
                <w:sz w:val="22"/>
              </w:rPr>
            </w:pPr>
            <w:r>
              <w:rPr>
                <w:sz w:val="22"/>
              </w:rPr>
              <w:t>Please give details of knowledge</w:t>
            </w:r>
            <w:r w:rsidR="005921DA">
              <w:rPr>
                <w:sz w:val="22"/>
              </w:rPr>
              <w:t xml:space="preserve">, skills, values, </w:t>
            </w:r>
            <w:r>
              <w:rPr>
                <w:sz w:val="22"/>
              </w:rPr>
              <w:t xml:space="preserve">experience </w:t>
            </w:r>
            <w:r w:rsidR="005921DA">
              <w:rPr>
                <w:sz w:val="22"/>
              </w:rPr>
              <w:t xml:space="preserve">and special requirements </w:t>
            </w:r>
            <w:r>
              <w:rPr>
                <w:sz w:val="22"/>
              </w:rPr>
              <w:t>relevant to the job gained either in previous jobs, or from activities outside employment.</w:t>
            </w:r>
            <w:r w:rsidR="00BA6906">
              <w:rPr>
                <w:sz w:val="22"/>
              </w:rPr>
              <w:t xml:space="preserve">  </w:t>
            </w:r>
            <w:r w:rsidR="00BA6906" w:rsidRPr="00BA6906">
              <w:rPr>
                <w:b/>
                <w:sz w:val="22"/>
              </w:rPr>
              <w:t xml:space="preserve">Please answer </w:t>
            </w:r>
            <w:r w:rsidR="005921DA">
              <w:rPr>
                <w:b/>
                <w:sz w:val="22"/>
              </w:rPr>
              <w:t xml:space="preserve">each of the nine </w:t>
            </w:r>
            <w:r w:rsidR="00BA6906">
              <w:rPr>
                <w:b/>
                <w:sz w:val="22"/>
              </w:rPr>
              <w:t xml:space="preserve">requirements </w:t>
            </w:r>
            <w:r w:rsidR="00BA6906" w:rsidRPr="00BA6906">
              <w:rPr>
                <w:b/>
                <w:sz w:val="22"/>
              </w:rPr>
              <w:t xml:space="preserve">on the person specification </w:t>
            </w:r>
            <w:r w:rsidR="00BA6906">
              <w:rPr>
                <w:b/>
                <w:sz w:val="22"/>
              </w:rPr>
              <w:t>we use t</w:t>
            </w:r>
            <w:r w:rsidR="005921DA">
              <w:rPr>
                <w:b/>
                <w:sz w:val="22"/>
              </w:rPr>
              <w:t>hese t</w:t>
            </w:r>
            <w:r w:rsidR="00BA6906">
              <w:rPr>
                <w:b/>
                <w:sz w:val="22"/>
              </w:rPr>
              <w:t>o decide who to interview.</w:t>
            </w:r>
          </w:p>
          <w:p w14:paraId="29BF0186" w14:textId="77777777" w:rsidR="00FB51F0" w:rsidRDefault="00FB51F0">
            <w:pPr>
              <w:rPr>
                <w:sz w:val="22"/>
              </w:rPr>
            </w:pPr>
          </w:p>
          <w:p w14:paraId="29BF0187" w14:textId="77777777" w:rsidR="00FB51F0" w:rsidRDefault="00FB51F0">
            <w:pPr>
              <w:rPr>
                <w:sz w:val="22"/>
              </w:rPr>
            </w:pPr>
          </w:p>
          <w:p w14:paraId="29BF0188" w14:textId="77777777" w:rsidR="00FB51F0" w:rsidRDefault="00FB51F0">
            <w:pPr>
              <w:rPr>
                <w:sz w:val="22"/>
              </w:rPr>
            </w:pPr>
          </w:p>
          <w:p w14:paraId="29BF0189" w14:textId="77777777" w:rsidR="00FB51F0" w:rsidRDefault="00FB51F0">
            <w:pPr>
              <w:rPr>
                <w:sz w:val="22"/>
              </w:rPr>
            </w:pPr>
          </w:p>
          <w:p w14:paraId="29BF018A" w14:textId="77777777" w:rsidR="00FB51F0" w:rsidRDefault="00FB51F0">
            <w:pPr>
              <w:rPr>
                <w:sz w:val="22"/>
              </w:rPr>
            </w:pPr>
          </w:p>
          <w:p w14:paraId="29BF018B" w14:textId="77777777" w:rsidR="00FB51F0" w:rsidRDefault="00FB51F0">
            <w:pPr>
              <w:rPr>
                <w:sz w:val="22"/>
              </w:rPr>
            </w:pPr>
          </w:p>
          <w:p w14:paraId="29BF018C" w14:textId="77777777" w:rsidR="00FB51F0" w:rsidRDefault="00FB51F0">
            <w:pPr>
              <w:rPr>
                <w:sz w:val="22"/>
              </w:rPr>
            </w:pPr>
          </w:p>
          <w:p w14:paraId="29BF018D" w14:textId="77777777" w:rsidR="00FB51F0" w:rsidRDefault="00FB51F0">
            <w:pPr>
              <w:rPr>
                <w:sz w:val="22"/>
              </w:rPr>
            </w:pPr>
          </w:p>
          <w:p w14:paraId="29BF018E" w14:textId="77777777" w:rsidR="00FB51F0" w:rsidRDefault="00FB51F0">
            <w:pPr>
              <w:rPr>
                <w:sz w:val="22"/>
              </w:rPr>
            </w:pPr>
          </w:p>
          <w:p w14:paraId="29BF018F" w14:textId="77777777" w:rsidR="00FB51F0" w:rsidRDefault="00FB51F0">
            <w:pPr>
              <w:rPr>
                <w:sz w:val="22"/>
              </w:rPr>
            </w:pPr>
          </w:p>
          <w:p w14:paraId="29BF0190" w14:textId="77777777" w:rsidR="00FB51F0" w:rsidRDefault="00FB51F0">
            <w:pPr>
              <w:rPr>
                <w:sz w:val="22"/>
              </w:rPr>
            </w:pPr>
          </w:p>
          <w:p w14:paraId="29BF0191" w14:textId="77777777" w:rsidR="00FB51F0" w:rsidRDefault="00FB51F0">
            <w:pPr>
              <w:rPr>
                <w:sz w:val="22"/>
              </w:rPr>
            </w:pPr>
          </w:p>
          <w:p w14:paraId="29BF0192" w14:textId="77777777" w:rsidR="00FB51F0" w:rsidRDefault="00FB51F0">
            <w:pPr>
              <w:rPr>
                <w:sz w:val="22"/>
              </w:rPr>
            </w:pPr>
          </w:p>
          <w:p w14:paraId="29BF0193" w14:textId="77777777" w:rsidR="00FB51F0" w:rsidRDefault="00FB51F0">
            <w:pPr>
              <w:rPr>
                <w:sz w:val="22"/>
              </w:rPr>
            </w:pPr>
          </w:p>
          <w:p w14:paraId="29BF0194" w14:textId="77777777" w:rsidR="00FB51F0" w:rsidRDefault="00FB51F0">
            <w:pPr>
              <w:rPr>
                <w:sz w:val="22"/>
              </w:rPr>
            </w:pPr>
          </w:p>
          <w:p w14:paraId="29BF0195" w14:textId="77777777" w:rsidR="00FB51F0" w:rsidRDefault="00FB51F0">
            <w:pPr>
              <w:rPr>
                <w:sz w:val="22"/>
              </w:rPr>
            </w:pPr>
          </w:p>
          <w:p w14:paraId="29BF0196" w14:textId="77777777" w:rsidR="00FB51F0" w:rsidRDefault="00FB51F0">
            <w:pPr>
              <w:rPr>
                <w:sz w:val="22"/>
              </w:rPr>
            </w:pPr>
          </w:p>
          <w:p w14:paraId="29BF0197" w14:textId="77777777" w:rsidR="00FB51F0" w:rsidRDefault="00FB51F0">
            <w:pPr>
              <w:rPr>
                <w:sz w:val="22"/>
              </w:rPr>
            </w:pPr>
          </w:p>
          <w:p w14:paraId="29BF0198" w14:textId="77777777" w:rsidR="00FB51F0" w:rsidRDefault="00FB51F0">
            <w:pPr>
              <w:rPr>
                <w:sz w:val="22"/>
              </w:rPr>
            </w:pPr>
          </w:p>
          <w:p w14:paraId="29BF0199" w14:textId="77777777" w:rsidR="00FB51F0" w:rsidRDefault="00FB51F0">
            <w:pPr>
              <w:rPr>
                <w:sz w:val="22"/>
              </w:rPr>
            </w:pPr>
          </w:p>
          <w:p w14:paraId="29BF019A" w14:textId="77777777" w:rsidR="00FB51F0" w:rsidRDefault="00FB51F0">
            <w:pPr>
              <w:rPr>
                <w:sz w:val="22"/>
              </w:rPr>
            </w:pPr>
          </w:p>
          <w:p w14:paraId="29BF019B" w14:textId="77777777" w:rsidR="00FB51F0" w:rsidRDefault="00FB51F0">
            <w:pPr>
              <w:rPr>
                <w:sz w:val="22"/>
              </w:rPr>
            </w:pPr>
          </w:p>
          <w:p w14:paraId="29BF019C" w14:textId="77777777" w:rsidR="00FB51F0" w:rsidRDefault="00FB51F0">
            <w:pPr>
              <w:rPr>
                <w:sz w:val="22"/>
              </w:rPr>
            </w:pPr>
          </w:p>
          <w:p w14:paraId="29BF019D" w14:textId="77777777" w:rsidR="00FB51F0" w:rsidRDefault="00FB51F0">
            <w:pPr>
              <w:rPr>
                <w:sz w:val="22"/>
              </w:rPr>
            </w:pPr>
          </w:p>
          <w:p w14:paraId="29BF019E" w14:textId="77777777" w:rsidR="00FB51F0" w:rsidRDefault="00FB51F0">
            <w:pPr>
              <w:rPr>
                <w:sz w:val="22"/>
              </w:rPr>
            </w:pPr>
          </w:p>
          <w:p w14:paraId="29BF019F" w14:textId="77777777" w:rsidR="00FB51F0" w:rsidRDefault="00FB51F0">
            <w:pPr>
              <w:rPr>
                <w:sz w:val="22"/>
              </w:rPr>
            </w:pPr>
          </w:p>
          <w:p w14:paraId="29BF01A0" w14:textId="77777777" w:rsidR="00FB51F0" w:rsidRDefault="00FB51F0">
            <w:pPr>
              <w:rPr>
                <w:sz w:val="22"/>
              </w:rPr>
            </w:pPr>
          </w:p>
          <w:p w14:paraId="29BF01A1" w14:textId="77777777" w:rsidR="00FB51F0" w:rsidRDefault="00FB51F0">
            <w:pPr>
              <w:rPr>
                <w:sz w:val="22"/>
              </w:rPr>
            </w:pPr>
          </w:p>
          <w:p w14:paraId="29BF01A2" w14:textId="77777777" w:rsidR="00FB51F0" w:rsidRDefault="00FB51F0">
            <w:pPr>
              <w:rPr>
                <w:sz w:val="22"/>
              </w:rPr>
            </w:pPr>
          </w:p>
          <w:p w14:paraId="29BF01A3" w14:textId="77777777" w:rsidR="00FB51F0" w:rsidRDefault="00FB51F0">
            <w:pPr>
              <w:rPr>
                <w:sz w:val="22"/>
              </w:rPr>
            </w:pPr>
          </w:p>
          <w:p w14:paraId="29BF01A4" w14:textId="77777777" w:rsidR="00FB51F0" w:rsidRDefault="00FB51F0">
            <w:pPr>
              <w:rPr>
                <w:sz w:val="22"/>
              </w:rPr>
            </w:pPr>
          </w:p>
          <w:p w14:paraId="29BF01A5" w14:textId="77777777" w:rsidR="00FB51F0" w:rsidRDefault="00FB51F0"/>
        </w:tc>
      </w:tr>
    </w:tbl>
    <w:p w14:paraId="29BF01A7" w14:textId="77777777" w:rsidR="00FB51F0" w:rsidRDefault="00FB51F0">
      <w:pPr>
        <w:rPr>
          <w:b/>
          <w:u w:val="single"/>
        </w:rPr>
      </w:pPr>
    </w:p>
    <w:p w14:paraId="29BF01A8" w14:textId="77777777" w:rsidR="00FB51F0" w:rsidRPr="00353ADA" w:rsidRDefault="00FB51F0">
      <w:pPr>
        <w:rPr>
          <w:rFonts w:cs="Arial"/>
          <w:b/>
          <w:szCs w:val="24"/>
        </w:rPr>
      </w:pPr>
      <w:r w:rsidRPr="00353ADA">
        <w:rPr>
          <w:rFonts w:cs="Arial"/>
          <w:b/>
          <w:szCs w:val="24"/>
        </w:rPr>
        <w:t>Protection of Children</w:t>
      </w:r>
    </w:p>
    <w:p w14:paraId="29BF01A9" w14:textId="77777777" w:rsidR="00FB51F0" w:rsidRDefault="00FB51F0">
      <w:pPr>
        <w:rPr>
          <w:rFonts w:cs="Arial"/>
          <w:szCs w:val="24"/>
        </w:rPr>
      </w:pPr>
      <w:r w:rsidRPr="00353ADA">
        <w:rPr>
          <w:rFonts w:cs="Arial"/>
          <w:szCs w:val="24"/>
        </w:rPr>
        <w:t xml:space="preserve">Due to the nature of Riverside’s work, an enhanced </w:t>
      </w:r>
      <w:r w:rsidR="00456B51">
        <w:rPr>
          <w:rFonts w:cs="Arial"/>
          <w:szCs w:val="24"/>
        </w:rPr>
        <w:t xml:space="preserve">Disclosure and Barring </w:t>
      </w:r>
      <w:r w:rsidRPr="00353ADA">
        <w:rPr>
          <w:rFonts w:cs="Arial"/>
          <w:szCs w:val="24"/>
        </w:rPr>
        <w:t xml:space="preserve">check will be carried out on all successful applicants.  Under section 4 (2) of the Rehabilitations of Offenders Act 1974 (Exception Order 1975) all spent convictions must be declared. </w:t>
      </w:r>
    </w:p>
    <w:p w14:paraId="29BF01AA" w14:textId="77777777" w:rsidR="0005581A" w:rsidRDefault="0005581A">
      <w:pPr>
        <w:rPr>
          <w:rFonts w:cs="Arial"/>
          <w:szCs w:val="24"/>
        </w:rPr>
      </w:pPr>
    </w:p>
    <w:p w14:paraId="29BF01AB" w14:textId="77777777" w:rsidR="00353ADA" w:rsidRPr="00353ADA" w:rsidRDefault="00353ADA">
      <w:pPr>
        <w:rPr>
          <w:rFonts w:cs="Arial"/>
          <w:szCs w:val="24"/>
        </w:rPr>
      </w:pPr>
    </w:p>
    <w:p w14:paraId="29BF01AC" w14:textId="77777777" w:rsidR="00FB51F0" w:rsidRPr="00353ADA" w:rsidRDefault="00FB51F0">
      <w:pPr>
        <w:rPr>
          <w:rFonts w:cs="Arial"/>
          <w:b/>
          <w:szCs w:val="24"/>
        </w:rPr>
      </w:pPr>
      <w:r w:rsidRPr="00353ADA">
        <w:rPr>
          <w:rFonts w:cs="Arial"/>
          <w:szCs w:val="24"/>
        </w:rPr>
        <w:t xml:space="preserve">Have you been convicted in any court of any offence?   </w:t>
      </w:r>
      <w:r w:rsidRPr="00353ADA">
        <w:rPr>
          <w:rFonts w:cs="Arial"/>
          <w:b/>
          <w:szCs w:val="24"/>
        </w:rPr>
        <w:t>Yes</w:t>
      </w:r>
      <w:r w:rsidR="00FE0415" w:rsidRPr="00353ADA">
        <w:rPr>
          <w:rFonts w:cs="Arial"/>
          <w:b/>
          <w:szCs w:val="24"/>
        </w:rPr>
        <w:t xml:space="preserve"> / </w:t>
      </w:r>
      <w:r w:rsidRPr="00353ADA">
        <w:rPr>
          <w:rFonts w:cs="Arial"/>
          <w:b/>
          <w:szCs w:val="24"/>
        </w:rPr>
        <w:t>No</w:t>
      </w:r>
    </w:p>
    <w:p w14:paraId="29BF01AD" w14:textId="77777777" w:rsidR="00FB51F0" w:rsidRDefault="00FB51F0">
      <w:pPr>
        <w:rPr>
          <w:rFonts w:cs="Arial"/>
          <w:szCs w:val="24"/>
        </w:rPr>
      </w:pPr>
    </w:p>
    <w:p w14:paraId="29BF01AE" w14:textId="77777777" w:rsidR="00353ADA" w:rsidRPr="00353ADA" w:rsidRDefault="00353ADA">
      <w:pPr>
        <w:rPr>
          <w:rFonts w:cs="Arial"/>
          <w:szCs w:val="24"/>
        </w:rPr>
      </w:pPr>
    </w:p>
    <w:p w14:paraId="29BF01AF" w14:textId="77777777" w:rsidR="00FE0415" w:rsidRPr="00353ADA" w:rsidRDefault="00FB51F0">
      <w:pPr>
        <w:rPr>
          <w:rFonts w:cs="Arial"/>
          <w:szCs w:val="24"/>
        </w:rPr>
      </w:pPr>
      <w:r w:rsidRPr="00353ADA">
        <w:rPr>
          <w:rFonts w:cs="Arial"/>
          <w:szCs w:val="24"/>
        </w:rPr>
        <w:t xml:space="preserve">If yes, please give details of </w:t>
      </w:r>
      <w:r w:rsidR="00FE0415" w:rsidRPr="00353ADA">
        <w:rPr>
          <w:rFonts w:cs="Arial"/>
          <w:szCs w:val="24"/>
        </w:rPr>
        <w:t>the offence(s) including dates</w:t>
      </w:r>
    </w:p>
    <w:p w14:paraId="29BF01B0" w14:textId="77777777" w:rsidR="00FB51F0" w:rsidRDefault="00FB51F0">
      <w:pPr>
        <w:rPr>
          <w:rFonts w:cs="Arial"/>
          <w:sz w:val="28"/>
          <w:szCs w:val="28"/>
        </w:rPr>
      </w:pPr>
      <w:r>
        <w:rPr>
          <w:rFonts w:cs="Arial"/>
          <w:sz w:val="28"/>
          <w:szCs w:val="28"/>
        </w:rPr>
        <w:t xml:space="preserve"> </w:t>
      </w:r>
    </w:p>
    <w:p w14:paraId="29BF01B1" w14:textId="77777777" w:rsidR="00FE0415" w:rsidRDefault="00FE0415">
      <w:pPr>
        <w:rPr>
          <w:rFonts w:cs="Arial"/>
          <w:sz w:val="28"/>
          <w:szCs w:val="28"/>
        </w:rPr>
      </w:pPr>
      <w:r>
        <w:rPr>
          <w:rFonts w:cs="Arial"/>
          <w:sz w:val="28"/>
          <w:szCs w:val="28"/>
        </w:rPr>
        <w:t>………………………………………………………………………………………………</w:t>
      </w:r>
    </w:p>
    <w:p w14:paraId="29BF01B2" w14:textId="77777777" w:rsidR="00FE0415" w:rsidRDefault="00FE0415">
      <w:pPr>
        <w:rPr>
          <w:rFonts w:cs="Arial"/>
          <w:sz w:val="28"/>
          <w:szCs w:val="28"/>
        </w:rPr>
      </w:pPr>
    </w:p>
    <w:p w14:paraId="29BF01B3" w14:textId="77777777" w:rsidR="00FE0415" w:rsidRDefault="00FE0415">
      <w:pPr>
        <w:rPr>
          <w:rFonts w:cs="Arial"/>
          <w:sz w:val="28"/>
          <w:szCs w:val="28"/>
        </w:rPr>
      </w:pPr>
      <w:r>
        <w:rPr>
          <w:rFonts w:cs="Arial"/>
          <w:sz w:val="28"/>
          <w:szCs w:val="28"/>
        </w:rPr>
        <w:t>………………………………………………………………………………………………</w:t>
      </w:r>
    </w:p>
    <w:p w14:paraId="29BF01B4" w14:textId="77777777" w:rsidR="00FE0415" w:rsidRDefault="00FE0415">
      <w:pPr>
        <w:rPr>
          <w:rFonts w:cs="Arial"/>
          <w:sz w:val="28"/>
          <w:szCs w:val="28"/>
        </w:rPr>
      </w:pPr>
    </w:p>
    <w:p w14:paraId="29BF01B7" w14:textId="11DC9358" w:rsidR="00FE0415" w:rsidRDefault="00FE0415">
      <w:pPr>
        <w:rPr>
          <w:rFonts w:cs="Arial"/>
          <w:sz w:val="28"/>
          <w:szCs w:val="28"/>
        </w:rPr>
      </w:pPr>
      <w:r>
        <w:rPr>
          <w:rFonts w:cs="Arial"/>
          <w:sz w:val="28"/>
          <w:szCs w:val="28"/>
        </w:rPr>
        <w:t>………………………………………………………………………………………………</w:t>
      </w:r>
    </w:p>
    <w:p w14:paraId="29BF01B8" w14:textId="77777777" w:rsidR="00FB51F0" w:rsidRDefault="00FB51F0">
      <w:pPr>
        <w:rPr>
          <w:rFonts w:cs="Arial"/>
          <w:sz w:val="28"/>
          <w:szCs w:val="28"/>
        </w:rPr>
      </w:pPr>
    </w:p>
    <w:p w14:paraId="29BF01B9" w14:textId="77777777" w:rsidR="00FB51F0" w:rsidRDefault="00FB51F0">
      <w:pPr>
        <w:rPr>
          <w:rFonts w:cs="Arial"/>
          <w:sz w:val="28"/>
          <w:szCs w:val="28"/>
        </w:rPr>
      </w:pPr>
    </w:p>
    <w:p w14:paraId="29BF01BA" w14:textId="77777777" w:rsidR="00FB51F0" w:rsidRDefault="00FB51F0">
      <w:r>
        <w:rPr>
          <w:b/>
          <w:u w:val="single"/>
        </w:rPr>
        <w:lastRenderedPageBreak/>
        <w:t>REFEREES</w:t>
      </w:r>
    </w:p>
    <w:p w14:paraId="29BF01BB" w14:textId="77777777" w:rsidR="006947B3" w:rsidRDefault="006947B3"/>
    <w:p w14:paraId="29BF01BC" w14:textId="77777777" w:rsidR="00FB51F0" w:rsidRDefault="00FB51F0">
      <w:r>
        <w:t>Please give the names and addresses of two referees.   If you are, or have recently been employed either on a paid or voluntary basis, please give your current or most recent employer as a referee.   If you are in, or have just completed full-time education, one referee should be from your school/college.   Do not use relatives.</w:t>
      </w:r>
    </w:p>
    <w:p w14:paraId="29BF01BD" w14:textId="77777777" w:rsidR="00FB51F0" w:rsidRDefault="00FB51F0"/>
    <w:p w14:paraId="29BF01BE" w14:textId="77777777" w:rsidR="00062970" w:rsidRDefault="00062970">
      <w:r>
        <w:t>No approach will be made to your referees before an offer of employment has been made to you.  All offers of employment are subject to satisfactory references.</w:t>
      </w:r>
    </w:p>
    <w:p w14:paraId="29BF01BF" w14:textId="77777777" w:rsidR="00FB51F0" w:rsidRDefault="00FB51F0">
      <w:pPr>
        <w:rPr>
          <w:sz w:val="22"/>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0"/>
        <w:gridCol w:w="5813"/>
      </w:tblGrid>
      <w:tr w:rsidR="00FB51F0" w14:paraId="29BF01C3" w14:textId="77777777">
        <w:tc>
          <w:tcPr>
            <w:tcW w:w="4360" w:type="dxa"/>
          </w:tcPr>
          <w:p w14:paraId="29BF01C0" w14:textId="77777777" w:rsidR="00FB51F0" w:rsidRDefault="00FB51F0">
            <w:pPr>
              <w:numPr>
                <w:ilvl w:val="0"/>
                <w:numId w:val="1"/>
              </w:numPr>
              <w:rPr>
                <w:b/>
                <w:sz w:val="22"/>
              </w:rPr>
            </w:pPr>
            <w:r>
              <w:rPr>
                <w:b/>
                <w:sz w:val="22"/>
              </w:rPr>
              <w:t>Name</w:t>
            </w:r>
          </w:p>
          <w:p w14:paraId="29BF01C1" w14:textId="77777777" w:rsidR="00FB51F0" w:rsidRDefault="00FB51F0">
            <w:pPr>
              <w:rPr>
                <w:b/>
                <w:sz w:val="22"/>
              </w:rPr>
            </w:pPr>
          </w:p>
        </w:tc>
        <w:tc>
          <w:tcPr>
            <w:tcW w:w="5813" w:type="dxa"/>
          </w:tcPr>
          <w:p w14:paraId="29BF01C2" w14:textId="77777777" w:rsidR="00FB51F0" w:rsidRDefault="00FB51F0">
            <w:pPr>
              <w:rPr>
                <w:b/>
                <w:sz w:val="22"/>
              </w:rPr>
            </w:pPr>
            <w:r>
              <w:rPr>
                <w:b/>
                <w:sz w:val="22"/>
              </w:rPr>
              <w:t>2. Name</w:t>
            </w:r>
          </w:p>
        </w:tc>
      </w:tr>
      <w:tr w:rsidR="00FB51F0" w14:paraId="29BF01C8" w14:textId="77777777">
        <w:tc>
          <w:tcPr>
            <w:tcW w:w="4360" w:type="dxa"/>
          </w:tcPr>
          <w:p w14:paraId="29BF01C4" w14:textId="77777777" w:rsidR="00FB51F0" w:rsidRDefault="00FB51F0">
            <w:pPr>
              <w:rPr>
                <w:b/>
                <w:sz w:val="22"/>
              </w:rPr>
            </w:pPr>
            <w:r>
              <w:rPr>
                <w:b/>
                <w:sz w:val="22"/>
              </w:rPr>
              <w:t xml:space="preserve">    Position held</w:t>
            </w:r>
          </w:p>
          <w:p w14:paraId="29BF01C5" w14:textId="77777777" w:rsidR="00FB51F0" w:rsidRDefault="00FB51F0">
            <w:pPr>
              <w:rPr>
                <w:b/>
                <w:sz w:val="22"/>
              </w:rPr>
            </w:pPr>
          </w:p>
        </w:tc>
        <w:tc>
          <w:tcPr>
            <w:tcW w:w="5813" w:type="dxa"/>
          </w:tcPr>
          <w:p w14:paraId="29BF01C6" w14:textId="77777777" w:rsidR="00FB51F0" w:rsidRDefault="00FB51F0">
            <w:pPr>
              <w:rPr>
                <w:b/>
                <w:sz w:val="22"/>
              </w:rPr>
            </w:pPr>
            <w:r>
              <w:rPr>
                <w:b/>
                <w:sz w:val="22"/>
              </w:rPr>
              <w:t xml:space="preserve">    Position held</w:t>
            </w:r>
          </w:p>
          <w:p w14:paraId="29BF01C7" w14:textId="77777777" w:rsidR="00FB51F0" w:rsidRDefault="00FB51F0">
            <w:pPr>
              <w:rPr>
                <w:b/>
                <w:sz w:val="22"/>
              </w:rPr>
            </w:pPr>
          </w:p>
        </w:tc>
      </w:tr>
      <w:tr w:rsidR="00FB51F0" w14:paraId="29BF01D3" w14:textId="77777777">
        <w:tc>
          <w:tcPr>
            <w:tcW w:w="4360" w:type="dxa"/>
          </w:tcPr>
          <w:p w14:paraId="29BF01C9" w14:textId="77777777" w:rsidR="00FB51F0" w:rsidRDefault="00FB51F0">
            <w:pPr>
              <w:rPr>
                <w:b/>
                <w:sz w:val="22"/>
              </w:rPr>
            </w:pPr>
            <w:r>
              <w:rPr>
                <w:b/>
                <w:sz w:val="22"/>
              </w:rPr>
              <w:t xml:space="preserve">    Address</w:t>
            </w:r>
          </w:p>
          <w:p w14:paraId="29BF01CA" w14:textId="77777777" w:rsidR="00FB51F0" w:rsidRDefault="00FB51F0">
            <w:pPr>
              <w:rPr>
                <w:b/>
                <w:sz w:val="22"/>
              </w:rPr>
            </w:pPr>
          </w:p>
          <w:p w14:paraId="29BF01CB" w14:textId="77777777" w:rsidR="00FB51F0" w:rsidRDefault="00FB51F0">
            <w:pPr>
              <w:rPr>
                <w:b/>
                <w:sz w:val="22"/>
              </w:rPr>
            </w:pPr>
          </w:p>
          <w:p w14:paraId="29BF01CC" w14:textId="77777777" w:rsidR="00FB51F0" w:rsidRDefault="00FB51F0">
            <w:pPr>
              <w:rPr>
                <w:b/>
                <w:sz w:val="22"/>
              </w:rPr>
            </w:pPr>
          </w:p>
          <w:p w14:paraId="29BF01CD" w14:textId="77777777" w:rsidR="00FB51F0" w:rsidRDefault="00FB51F0">
            <w:pPr>
              <w:rPr>
                <w:b/>
                <w:sz w:val="22"/>
              </w:rPr>
            </w:pPr>
          </w:p>
          <w:p w14:paraId="29BF01CE" w14:textId="77777777" w:rsidR="00FB51F0" w:rsidRDefault="00FB51F0">
            <w:pPr>
              <w:rPr>
                <w:b/>
                <w:sz w:val="22"/>
              </w:rPr>
            </w:pPr>
          </w:p>
          <w:p w14:paraId="29BF01CF" w14:textId="77777777" w:rsidR="00FB51F0" w:rsidRDefault="00FB51F0">
            <w:pPr>
              <w:rPr>
                <w:b/>
                <w:sz w:val="22"/>
              </w:rPr>
            </w:pPr>
          </w:p>
          <w:p w14:paraId="29BF01D0" w14:textId="77777777" w:rsidR="00FB51F0" w:rsidRDefault="00FB51F0">
            <w:pPr>
              <w:rPr>
                <w:b/>
                <w:sz w:val="22"/>
              </w:rPr>
            </w:pPr>
          </w:p>
          <w:p w14:paraId="29BF01D1" w14:textId="77777777" w:rsidR="00FB51F0" w:rsidRDefault="00FB51F0">
            <w:pPr>
              <w:rPr>
                <w:b/>
                <w:sz w:val="22"/>
              </w:rPr>
            </w:pPr>
          </w:p>
        </w:tc>
        <w:tc>
          <w:tcPr>
            <w:tcW w:w="5813" w:type="dxa"/>
          </w:tcPr>
          <w:p w14:paraId="29BF01D2" w14:textId="77777777" w:rsidR="00FB51F0" w:rsidRDefault="00FB51F0">
            <w:pPr>
              <w:rPr>
                <w:b/>
                <w:sz w:val="22"/>
              </w:rPr>
            </w:pPr>
            <w:r>
              <w:rPr>
                <w:b/>
                <w:sz w:val="22"/>
              </w:rPr>
              <w:t xml:space="preserve">    Address</w:t>
            </w:r>
          </w:p>
        </w:tc>
      </w:tr>
      <w:tr w:rsidR="00FB51F0" w14:paraId="29BF01DB" w14:textId="77777777">
        <w:tc>
          <w:tcPr>
            <w:tcW w:w="4360" w:type="dxa"/>
          </w:tcPr>
          <w:p w14:paraId="29BF01D4" w14:textId="77777777" w:rsidR="00FB51F0" w:rsidRDefault="00FB51F0">
            <w:pPr>
              <w:rPr>
                <w:b/>
                <w:sz w:val="22"/>
              </w:rPr>
            </w:pPr>
            <w:r>
              <w:rPr>
                <w:b/>
                <w:sz w:val="22"/>
              </w:rPr>
              <w:t>Tel No:</w:t>
            </w:r>
          </w:p>
          <w:p w14:paraId="29BF01D5" w14:textId="77777777" w:rsidR="00062970" w:rsidRDefault="00062970" w:rsidP="007D64EC">
            <w:pPr>
              <w:rPr>
                <w:b/>
                <w:sz w:val="22"/>
              </w:rPr>
            </w:pPr>
          </w:p>
          <w:p w14:paraId="29BF01D6" w14:textId="77777777" w:rsidR="00FB51F0" w:rsidRDefault="007D64EC" w:rsidP="007D64EC">
            <w:pPr>
              <w:rPr>
                <w:b/>
                <w:sz w:val="22"/>
              </w:rPr>
            </w:pPr>
            <w:r>
              <w:rPr>
                <w:b/>
                <w:sz w:val="22"/>
              </w:rPr>
              <w:t>Email:</w:t>
            </w:r>
          </w:p>
          <w:p w14:paraId="29BF01D7" w14:textId="77777777" w:rsidR="00062970" w:rsidRDefault="00062970" w:rsidP="007D64EC">
            <w:pPr>
              <w:rPr>
                <w:b/>
                <w:sz w:val="22"/>
              </w:rPr>
            </w:pPr>
          </w:p>
        </w:tc>
        <w:tc>
          <w:tcPr>
            <w:tcW w:w="5813" w:type="dxa"/>
          </w:tcPr>
          <w:p w14:paraId="29BF01D8" w14:textId="77777777" w:rsidR="00FB51F0" w:rsidRDefault="00FB51F0">
            <w:pPr>
              <w:rPr>
                <w:b/>
                <w:sz w:val="22"/>
              </w:rPr>
            </w:pPr>
            <w:r>
              <w:rPr>
                <w:b/>
                <w:sz w:val="22"/>
              </w:rPr>
              <w:t>Tel No:</w:t>
            </w:r>
          </w:p>
          <w:p w14:paraId="29BF01D9" w14:textId="77777777" w:rsidR="00062970" w:rsidRDefault="00062970" w:rsidP="00896DC3">
            <w:pPr>
              <w:rPr>
                <w:b/>
                <w:sz w:val="22"/>
              </w:rPr>
            </w:pPr>
          </w:p>
          <w:p w14:paraId="29BF01DA" w14:textId="77777777" w:rsidR="00FB51F0" w:rsidRDefault="00896DC3" w:rsidP="00896DC3">
            <w:pPr>
              <w:rPr>
                <w:b/>
                <w:sz w:val="22"/>
              </w:rPr>
            </w:pPr>
            <w:r>
              <w:rPr>
                <w:b/>
                <w:sz w:val="22"/>
              </w:rPr>
              <w:t>Email</w:t>
            </w:r>
            <w:r w:rsidR="00FB51F0">
              <w:rPr>
                <w:b/>
                <w:sz w:val="22"/>
              </w:rPr>
              <w:t>:</w:t>
            </w:r>
          </w:p>
        </w:tc>
      </w:tr>
    </w:tbl>
    <w:p w14:paraId="29BF01DC" w14:textId="77777777" w:rsidR="00FB51F0" w:rsidRDefault="00FB51F0">
      <w:pPr>
        <w:rPr>
          <w:sz w:val="22"/>
        </w:rPr>
      </w:pPr>
    </w:p>
    <w:p w14:paraId="29BF01DD" w14:textId="77777777" w:rsidR="00FB51F0" w:rsidRDefault="00FB51F0">
      <w:pPr>
        <w:rPr>
          <w:sz w:val="22"/>
        </w:rPr>
      </w:pPr>
      <w:r>
        <w:rPr>
          <w:b/>
          <w:sz w:val="22"/>
          <w:u w:val="single"/>
        </w:rPr>
        <w:t>OTHER INFORMATION</w:t>
      </w:r>
    </w:p>
    <w:p w14:paraId="29BF01DE" w14:textId="77777777" w:rsidR="00FB51F0" w:rsidRDefault="00FB51F0">
      <w:pPr>
        <w:rPr>
          <w:sz w:val="22"/>
        </w:rPr>
      </w:pPr>
    </w:p>
    <w:tbl>
      <w:tblPr>
        <w:tblW w:w="10173" w:type="dxa"/>
        <w:tblLayout w:type="fixed"/>
        <w:tblLook w:val="0000" w:firstRow="0" w:lastRow="0" w:firstColumn="0" w:lastColumn="0" w:noHBand="0" w:noVBand="0"/>
      </w:tblPr>
      <w:tblGrid>
        <w:gridCol w:w="10173"/>
      </w:tblGrid>
      <w:tr w:rsidR="00FB51F0" w14:paraId="29BF01E8" w14:textId="77777777">
        <w:tc>
          <w:tcPr>
            <w:tcW w:w="10173" w:type="dxa"/>
            <w:tcBorders>
              <w:top w:val="single" w:sz="6" w:space="0" w:color="auto"/>
              <w:left w:val="single" w:sz="6" w:space="0" w:color="auto"/>
              <w:bottom w:val="single" w:sz="6" w:space="0" w:color="auto"/>
              <w:right w:val="single" w:sz="6" w:space="0" w:color="auto"/>
            </w:tcBorders>
          </w:tcPr>
          <w:p w14:paraId="29BF01DF" w14:textId="77777777" w:rsidR="00FB51F0" w:rsidRDefault="00FB51F0">
            <w:pPr>
              <w:rPr>
                <w:sz w:val="22"/>
              </w:rPr>
            </w:pPr>
            <w:r>
              <w:rPr>
                <w:sz w:val="22"/>
              </w:rPr>
              <w:t>Please add any additional information (not covered above) which you feel is relevant to your application.</w:t>
            </w:r>
          </w:p>
          <w:p w14:paraId="29BF01E0" w14:textId="77777777" w:rsidR="00FB51F0" w:rsidRDefault="00FB51F0">
            <w:pPr>
              <w:rPr>
                <w:sz w:val="22"/>
              </w:rPr>
            </w:pPr>
          </w:p>
          <w:p w14:paraId="29BF01E1" w14:textId="77777777" w:rsidR="00FB51F0" w:rsidRDefault="00FB51F0">
            <w:pPr>
              <w:rPr>
                <w:sz w:val="22"/>
              </w:rPr>
            </w:pPr>
          </w:p>
          <w:p w14:paraId="29BF01E2" w14:textId="77777777" w:rsidR="00FB51F0" w:rsidRDefault="00FB51F0">
            <w:pPr>
              <w:rPr>
                <w:sz w:val="22"/>
              </w:rPr>
            </w:pPr>
          </w:p>
          <w:p w14:paraId="29BF01E3" w14:textId="77777777" w:rsidR="00FB51F0" w:rsidRDefault="00FB51F0">
            <w:pPr>
              <w:rPr>
                <w:sz w:val="22"/>
              </w:rPr>
            </w:pPr>
          </w:p>
          <w:p w14:paraId="29BF01E4" w14:textId="77777777" w:rsidR="00FB51F0" w:rsidRDefault="00FB51F0">
            <w:pPr>
              <w:rPr>
                <w:sz w:val="22"/>
              </w:rPr>
            </w:pPr>
          </w:p>
          <w:p w14:paraId="29BF01E5" w14:textId="77777777" w:rsidR="00FB51F0" w:rsidRDefault="00FB51F0">
            <w:pPr>
              <w:rPr>
                <w:sz w:val="22"/>
              </w:rPr>
            </w:pPr>
          </w:p>
          <w:p w14:paraId="29BF01E6" w14:textId="77777777" w:rsidR="00FB51F0" w:rsidRDefault="00FB51F0">
            <w:pPr>
              <w:rPr>
                <w:sz w:val="22"/>
              </w:rPr>
            </w:pPr>
          </w:p>
          <w:p w14:paraId="29BF01E7" w14:textId="77777777" w:rsidR="00FB51F0" w:rsidRDefault="00FB51F0">
            <w:pPr>
              <w:rPr>
                <w:sz w:val="22"/>
              </w:rPr>
            </w:pPr>
          </w:p>
        </w:tc>
      </w:tr>
    </w:tbl>
    <w:p w14:paraId="29BF01E9" w14:textId="77777777" w:rsidR="00FB51F0" w:rsidRDefault="00FB51F0">
      <w:pPr>
        <w:rPr>
          <w:b/>
          <w:sz w:val="22"/>
          <w:u w:val="single"/>
        </w:rPr>
      </w:pPr>
    </w:p>
    <w:p w14:paraId="29BF01EA" w14:textId="77777777" w:rsidR="00FB51F0" w:rsidRDefault="00FB51F0">
      <w:r>
        <w:rPr>
          <w:b/>
          <w:u w:val="single"/>
        </w:rPr>
        <w:t>DECLARATION</w:t>
      </w:r>
    </w:p>
    <w:p w14:paraId="29BF01EB" w14:textId="77777777" w:rsidR="00FB51F0" w:rsidRDefault="00FB51F0">
      <w:r>
        <w:t>Please complete all parts of this application form, before signing this declaration.</w:t>
      </w:r>
    </w:p>
    <w:p w14:paraId="29BF01EC" w14:textId="77777777" w:rsidR="00FB51F0" w:rsidRDefault="00FB51F0"/>
    <w:p w14:paraId="29BF01ED" w14:textId="77777777" w:rsidR="00FB51F0" w:rsidRDefault="003D3481">
      <w:r>
        <w:rPr>
          <w:noProof/>
          <w:lang w:eastAsia="en-GB"/>
        </w:rPr>
        <mc:AlternateContent>
          <mc:Choice Requires="wps">
            <w:drawing>
              <wp:anchor distT="0" distB="0" distL="114300" distR="114300" simplePos="0" relativeHeight="251658241" behindDoc="0" locked="0" layoutInCell="1" allowOverlap="1" wp14:anchorId="29BF026D" wp14:editId="29BF026E">
                <wp:simplePos x="0" y="0"/>
                <wp:positionH relativeFrom="column">
                  <wp:posOffset>-31115</wp:posOffset>
                </wp:positionH>
                <wp:positionV relativeFrom="paragraph">
                  <wp:posOffset>19050</wp:posOffset>
                </wp:positionV>
                <wp:extent cx="6515100" cy="1257300"/>
                <wp:effectExtent l="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2573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A6A8C" id="Rectangle 17" o:spid="_x0000_s1026" style="position:absolute;margin-left:-2.45pt;margin-top:1.5pt;width:513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" filled="f" strokeweight="1pt"/>
            </w:pict>
          </mc:Fallback>
        </mc:AlternateContent>
      </w:r>
      <w:r w:rsidR="00FB51F0">
        <w:t>I certify, to the best of my knowledge, all the information I have given is correct.   I understand that deliberately giving false or incomplete answers would disqualify me from consideration, or in the event of my appointment, makes me liable to dismissal without notice.</w:t>
      </w:r>
    </w:p>
    <w:p w14:paraId="29BF01EE" w14:textId="77777777" w:rsidR="00FB51F0" w:rsidRDefault="00FB51F0"/>
    <w:p w14:paraId="29BF01EF" w14:textId="77777777" w:rsidR="00FB51F0" w:rsidRDefault="00FB51F0">
      <w:r>
        <w:rPr>
          <w:b/>
        </w:rPr>
        <w:t>Signed . . . . . . . . . . . . . . . . . . . . . . . . . . . . . . . . .   Date . . . . . . . . . . . . . . . . . .</w:t>
      </w:r>
    </w:p>
    <w:p w14:paraId="29BF01F0" w14:textId="77777777" w:rsidR="00FB51F0" w:rsidRDefault="00FB51F0">
      <w:pPr>
        <w:rPr>
          <w:b/>
          <w:u w:val="single"/>
        </w:rPr>
      </w:pPr>
    </w:p>
    <w:p w14:paraId="29BF01F1" w14:textId="77777777" w:rsidR="00FB51F0" w:rsidRDefault="00FB51F0">
      <w:pPr>
        <w:rPr>
          <w:b/>
          <w:sz w:val="22"/>
          <w:u w:val="single"/>
        </w:rPr>
      </w:pPr>
    </w:p>
    <w:p w14:paraId="29BF01F2" w14:textId="77777777" w:rsidR="00FB51F0" w:rsidRDefault="00FB51F0">
      <w:pPr>
        <w:rPr>
          <w:b/>
          <w:sz w:val="22"/>
          <w:u w:val="single"/>
        </w:rPr>
      </w:pPr>
    </w:p>
    <w:p w14:paraId="29BF01F3" w14:textId="77777777" w:rsidR="00FB51F0" w:rsidRDefault="00FB51F0">
      <w:pPr>
        <w:rPr>
          <w:b/>
          <w:sz w:val="22"/>
        </w:rPr>
      </w:pPr>
      <w:r>
        <w:rPr>
          <w:b/>
          <w:sz w:val="22"/>
          <w:u w:val="single"/>
        </w:rPr>
        <w:t>PLEASE RETURN THIS APPLICATION FORM TO</w:t>
      </w:r>
      <w:r>
        <w:rPr>
          <w:b/>
          <w:sz w:val="22"/>
        </w:rPr>
        <w:t>:</w:t>
      </w:r>
    </w:p>
    <w:p w14:paraId="29BF01F5" w14:textId="768DFD1E" w:rsidR="00C36569" w:rsidRDefault="00277779" w:rsidP="00D23E20">
      <w:pPr>
        <w:pStyle w:val="Heading1"/>
        <w:rPr>
          <w:b w:val="0"/>
          <w:bCs w:val="0"/>
          <w:color w:val="365F91" w:themeColor="accent1" w:themeShade="BF"/>
        </w:rPr>
      </w:pPr>
      <w:hyperlink r:id="rId9" w:history="1">
        <w:r w:rsidR="00E33D93" w:rsidRPr="001E2892">
          <w:rPr>
            <w:rStyle w:val="Hyperlink"/>
            <w:b w:val="0"/>
            <w:bCs w:val="0"/>
            <w14:textFill>
              <w14:solidFill>
                <w14:srgbClr w14:val="0000FF">
                  <w14:lumMod w14:val="75000"/>
                </w14:srgbClr>
              </w14:solidFill>
            </w14:textFill>
          </w:rPr>
          <w:t>recruitment@riversidechp.org.uk</w:t>
        </w:r>
      </w:hyperlink>
    </w:p>
    <w:p w14:paraId="57BCBFC6" w14:textId="04E6D304" w:rsidR="00D23EFF" w:rsidRDefault="00D23EFF" w:rsidP="00D23EFF"/>
    <w:p w14:paraId="2639EBFD" w14:textId="171F10D8" w:rsidR="00D23EFF" w:rsidRDefault="00D23EFF" w:rsidP="00D23EFF"/>
    <w:p w14:paraId="1DD5F055" w14:textId="77777777" w:rsidR="00D23EFF" w:rsidRPr="00D23EFF" w:rsidRDefault="00D23EFF" w:rsidP="00D23EFF"/>
    <w:p w14:paraId="29BF01F6" w14:textId="77777777" w:rsidR="00C36569" w:rsidRPr="00C36569" w:rsidRDefault="00C36569" w:rsidP="00C36569"/>
    <w:p w14:paraId="3124CAE4" w14:textId="77777777" w:rsidR="00DB650C" w:rsidRPr="00DB650C" w:rsidRDefault="00DB650C" w:rsidP="00DB650C">
      <w:pPr>
        <w:autoSpaceDE w:val="0"/>
        <w:autoSpaceDN w:val="0"/>
        <w:adjustRightInd w:val="0"/>
        <w:jc w:val="both"/>
        <w:rPr>
          <w:rFonts w:cs="Arial"/>
          <w:b/>
          <w:bCs/>
          <w:szCs w:val="24"/>
          <w:u w:val="single"/>
        </w:rPr>
      </w:pPr>
      <w:r w:rsidRPr="00DB650C">
        <w:rPr>
          <w:rFonts w:cs="Arial"/>
          <w:b/>
          <w:bCs/>
          <w:szCs w:val="24"/>
          <w:u w:val="single"/>
        </w:rPr>
        <w:t>Data Protection</w:t>
      </w:r>
    </w:p>
    <w:p w14:paraId="683F7DAA" w14:textId="77777777" w:rsidR="00DB650C" w:rsidRDefault="00DB650C" w:rsidP="00DB650C">
      <w:pPr>
        <w:autoSpaceDE w:val="0"/>
        <w:autoSpaceDN w:val="0"/>
        <w:adjustRightInd w:val="0"/>
        <w:jc w:val="both"/>
        <w:rPr>
          <w:rFonts w:cs="Arial"/>
          <w:szCs w:val="24"/>
        </w:rPr>
      </w:pPr>
    </w:p>
    <w:p w14:paraId="50761C96" w14:textId="6B88555B" w:rsidR="00DB650C" w:rsidRDefault="00DB650C" w:rsidP="00DB650C">
      <w:pPr>
        <w:autoSpaceDE w:val="0"/>
        <w:autoSpaceDN w:val="0"/>
        <w:adjustRightInd w:val="0"/>
        <w:jc w:val="both"/>
        <w:rPr>
          <w:rFonts w:cs="Arial"/>
          <w:szCs w:val="24"/>
        </w:rPr>
      </w:pPr>
      <w:r>
        <w:rPr>
          <w:rFonts w:cs="Arial"/>
          <w:szCs w:val="24"/>
        </w:rPr>
        <w:t xml:space="preserve">Under the General Data Protection Regulation (GDPR) and The Data Protection Act 2018 (DPA) you have a number of rights with regard to your personal data. You have the right to request from us access to and rectification or erasure of your personal data, the right to restrict processing, object to processing as well as in certain circumstances the right to data portability.  </w:t>
      </w:r>
    </w:p>
    <w:p w14:paraId="5E337577" w14:textId="77777777" w:rsidR="00DB650C" w:rsidRDefault="00DB650C" w:rsidP="00DB650C">
      <w:pPr>
        <w:autoSpaceDE w:val="0"/>
        <w:autoSpaceDN w:val="0"/>
        <w:adjustRightInd w:val="0"/>
        <w:jc w:val="both"/>
        <w:rPr>
          <w:rFonts w:cs="Arial"/>
          <w:szCs w:val="24"/>
        </w:rPr>
      </w:pPr>
    </w:p>
    <w:p w14:paraId="772E414D" w14:textId="77777777" w:rsidR="00DB650C" w:rsidRPr="00072302" w:rsidRDefault="00DB650C" w:rsidP="00DB650C">
      <w:pPr>
        <w:jc w:val="both"/>
        <w:rPr>
          <w:rFonts w:eastAsiaTheme="minorHAnsi" w:cstheme="minorBidi"/>
          <w:szCs w:val="22"/>
          <w:lang w:eastAsia="en-GB"/>
        </w:rPr>
      </w:pPr>
      <w:r w:rsidRPr="00072302">
        <w:rPr>
          <w:rFonts w:eastAsiaTheme="minorHAnsi" w:cstheme="minorBidi"/>
          <w:szCs w:val="22"/>
          <w:lang w:eastAsia="en-GB"/>
        </w:rPr>
        <w:t>The information you provide on the application form is strictly confidential.  If you are offered employment with us it will be placed in your personnel file to which only management will have access.  If you are unsuccessful in your application for employment, your application form will be held for six months and will then be shredded.</w:t>
      </w:r>
    </w:p>
    <w:p w14:paraId="448C1677" w14:textId="77777777" w:rsidR="00DB650C" w:rsidRPr="00072302" w:rsidRDefault="00DB650C" w:rsidP="00DB650C">
      <w:pPr>
        <w:jc w:val="both"/>
        <w:rPr>
          <w:rFonts w:eastAsiaTheme="minorHAnsi" w:cstheme="minorBidi"/>
          <w:szCs w:val="22"/>
          <w:lang w:eastAsia="en-GB"/>
        </w:rPr>
      </w:pPr>
    </w:p>
    <w:p w14:paraId="4D46B7DC" w14:textId="77777777" w:rsidR="00DB650C" w:rsidRPr="00072302" w:rsidRDefault="00DB650C" w:rsidP="00DB650C">
      <w:pPr>
        <w:jc w:val="both"/>
        <w:rPr>
          <w:rFonts w:eastAsiaTheme="minorHAnsi" w:cstheme="minorBidi"/>
          <w:szCs w:val="22"/>
          <w:lang w:eastAsia="en-GB"/>
        </w:rPr>
      </w:pPr>
      <w:r w:rsidRPr="00072302">
        <w:rPr>
          <w:rFonts w:eastAsiaTheme="minorHAnsi" w:cstheme="minorBidi"/>
          <w:szCs w:val="22"/>
          <w:lang w:eastAsia="en-GB"/>
        </w:rPr>
        <w:t>As part of our assessment, we may have to carry out checks to verify the information provided by you.  We may obtain information about you from third parties (including referees) and disclose your personal data to certain third parties such as law enforcement bodies for this purpose.</w:t>
      </w:r>
    </w:p>
    <w:p w14:paraId="55E0BA5E" w14:textId="77777777" w:rsidR="00DB650C" w:rsidRDefault="00DB650C" w:rsidP="00C36569">
      <w:pPr>
        <w:rPr>
          <w:rFonts w:cs="Arial"/>
          <w:b/>
          <w:szCs w:val="24"/>
        </w:rPr>
      </w:pPr>
    </w:p>
    <w:p w14:paraId="0F989FD4" w14:textId="5C376310" w:rsidR="004F398C" w:rsidRDefault="0020289C">
      <w:pPr>
        <w:rPr>
          <w:rFonts w:cs="Arial"/>
          <w:b/>
          <w:szCs w:val="24"/>
        </w:rPr>
      </w:pPr>
      <w:bookmarkStart w:id="0" w:name="_GoBack"/>
      <w:r>
        <w:rPr>
          <w:noProof/>
          <w:lang w:eastAsia="en-GB"/>
        </w:rPr>
        <w:drawing>
          <wp:anchor distT="0" distB="0" distL="114300" distR="114300" simplePos="0" relativeHeight="251658244" behindDoc="0" locked="0" layoutInCell="1" allowOverlap="1" wp14:anchorId="2AB9226E" wp14:editId="0AE59F51">
            <wp:simplePos x="0" y="0"/>
            <wp:positionH relativeFrom="margin">
              <wp:align>center</wp:align>
            </wp:positionH>
            <wp:positionV relativeFrom="paragraph">
              <wp:posOffset>5065395</wp:posOffset>
            </wp:positionV>
            <wp:extent cx="1189990" cy="981710"/>
            <wp:effectExtent l="0" t="0" r="0" b="8890"/>
            <wp:wrapNone/>
            <wp:docPr id="33" name="Picture 33" descr="PADP_E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DP_E_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9990" cy="981710"/>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20289C">
        <w:rPr>
          <w:rFonts w:eastAsiaTheme="minorHAnsi" w:cs="Calibri"/>
          <w:noProof/>
          <w:sz w:val="28"/>
          <w:szCs w:val="22"/>
          <w:lang w:eastAsia="en-GB"/>
        </w:rPr>
        <mc:AlternateContent>
          <mc:Choice Requires="wps">
            <w:drawing>
              <wp:anchor distT="0" distB="0" distL="114300" distR="114300" simplePos="0" relativeHeight="251658243" behindDoc="0" locked="0" layoutInCell="1" allowOverlap="1" wp14:anchorId="41B56001" wp14:editId="53E03933">
                <wp:simplePos x="0" y="0"/>
                <wp:positionH relativeFrom="page">
                  <wp:align>right</wp:align>
                </wp:positionH>
                <wp:positionV relativeFrom="paragraph">
                  <wp:posOffset>6419215</wp:posOffset>
                </wp:positionV>
                <wp:extent cx="7515225" cy="985520"/>
                <wp:effectExtent l="0" t="0" r="9525" b="5080"/>
                <wp:wrapNone/>
                <wp:docPr id="7" name="Text Box 7"/>
                <wp:cNvGraphicFramePr/>
                <a:graphic xmlns:a="http://schemas.openxmlformats.org/drawingml/2006/main">
                  <a:graphicData uri="http://schemas.microsoft.com/office/word/2010/wordprocessingShape">
                    <wps:wsp>
                      <wps:cNvSpPr txBox="1"/>
                      <wps:spPr>
                        <a:xfrm>
                          <a:off x="0" y="0"/>
                          <a:ext cx="7515225" cy="985520"/>
                        </a:xfrm>
                        <a:prstGeom prst="rect">
                          <a:avLst/>
                        </a:prstGeom>
                        <a:solidFill>
                          <a:sysClr val="window" lastClr="FFFFFF"/>
                        </a:solidFill>
                        <a:ln w="6350">
                          <a:noFill/>
                        </a:ln>
                        <a:effectLst/>
                      </wps:spPr>
                      <wps:txbx>
                        <w:txbxContent>
                          <w:p w14:paraId="4A8AA3B9"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Riverside Community Health Project, Carnegie Building,</w:t>
                            </w:r>
                          </w:p>
                          <w:p w14:paraId="43B7DC8E"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Atkinson Road, Benwell, Newcastle upon Tyne NE4 8XS</w:t>
                            </w:r>
                          </w:p>
                          <w:p w14:paraId="7F950016" w14:textId="219877EF"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T: 0191 2260754   E: </w:t>
                            </w:r>
                            <w:hyperlink r:id="rId11" w:history="1">
                              <w:r w:rsidR="00E33D93" w:rsidRPr="001E2892">
                                <w:rPr>
                                  <w:rStyle w:val="Hyperlink"/>
                                  <w:rFonts w:asciiTheme="minorHAnsi" w:hAnsiTheme="minorHAnsi" w:cstheme="minorHAnsi"/>
                                  <w:szCs w:val="24"/>
                                </w:rPr>
                                <w:t>admin@riversidechp.org.uk</w:t>
                              </w:r>
                            </w:hyperlink>
                            <w:r w:rsidRPr="007056C0">
                              <w:rPr>
                                <w:rFonts w:asciiTheme="minorHAnsi" w:hAnsiTheme="minorHAnsi" w:cstheme="minorHAnsi"/>
                                <w:color w:val="215868" w:themeColor="accent5" w:themeShade="80"/>
                                <w:szCs w:val="24"/>
                              </w:rPr>
                              <w:t xml:space="preserve">  W: </w:t>
                            </w:r>
                            <w:hyperlink r:id="rId12" w:history="1">
                              <w:r w:rsidR="008146F0" w:rsidRPr="001E2892">
                                <w:rPr>
                                  <w:rStyle w:val="Hyperlink"/>
                                  <w:rFonts w:asciiTheme="minorHAnsi" w:hAnsiTheme="minorHAnsi" w:cstheme="minorHAnsi"/>
                                  <w:szCs w:val="24"/>
                                </w:rPr>
                                <w:t>www.riversidechp.org.uk</w:t>
                              </w:r>
                            </w:hyperlink>
                          </w:p>
                          <w:p w14:paraId="1231374B"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Charity Number: </w:t>
                            </w:r>
                            <w:proofErr w:type="gramStart"/>
                            <w:r w:rsidRPr="007056C0">
                              <w:rPr>
                                <w:rFonts w:asciiTheme="minorHAnsi" w:hAnsiTheme="minorHAnsi" w:cstheme="minorHAnsi"/>
                                <w:color w:val="215868" w:themeColor="accent5" w:themeShade="80"/>
                                <w:szCs w:val="24"/>
                              </w:rPr>
                              <w:t>1028632  Company</w:t>
                            </w:r>
                            <w:proofErr w:type="gramEnd"/>
                            <w:r w:rsidRPr="007056C0">
                              <w:rPr>
                                <w:rFonts w:asciiTheme="minorHAnsi" w:hAnsiTheme="minorHAnsi" w:cstheme="minorHAnsi"/>
                                <w:color w:val="215868" w:themeColor="accent5" w:themeShade="80"/>
                                <w:szCs w:val="24"/>
                              </w:rPr>
                              <w:t xml:space="preserve"> Number: </w:t>
                            </w:r>
                            <w:r>
                              <w:rPr>
                                <w:rFonts w:asciiTheme="minorHAnsi" w:hAnsiTheme="minorHAnsi" w:cstheme="minorHAnsi"/>
                                <w:color w:val="215868" w:themeColor="accent5" w:themeShade="80"/>
                                <w:szCs w:val="24"/>
                              </w:rPr>
                              <w:t>0</w:t>
                            </w:r>
                            <w:r w:rsidRPr="007056C0">
                              <w:rPr>
                                <w:rFonts w:asciiTheme="minorHAnsi" w:hAnsiTheme="minorHAnsi" w:cstheme="minorHAnsi"/>
                                <w:color w:val="215868" w:themeColor="accent5" w:themeShade="80"/>
                                <w:szCs w:val="24"/>
                              </w:rPr>
                              <w:t>2869470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56001" id="_x0000_t202" coordsize="21600,21600" o:spt="202" path="m,l,21600r21600,l21600,xe">
                <v:stroke joinstyle="miter"/>
                <v:path gradientshapeok="t" o:connecttype="rect"/>
              </v:shapetype>
              <v:shape id="Text Box 7" o:spid="_x0000_s1027" type="#_x0000_t202" style="position:absolute;margin-left:540.55pt;margin-top:505.45pt;width:591.75pt;height:77.6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" fillcolor="window" stroked="f" strokeweight=".5pt">
                <v:textbox>
                  <w:txbxContent>
                    <w:p w14:paraId="4A8AA3B9"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Riverside Community Health Project, Carnegie Building,</w:t>
                      </w:r>
                    </w:p>
                    <w:p w14:paraId="43B7DC8E"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Atkinson Road, Benwell, Newcastle upon Tyne NE4 8XS</w:t>
                      </w:r>
                    </w:p>
                    <w:p w14:paraId="7F950016" w14:textId="219877EF"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T: 0191 2260754   E: </w:t>
                      </w:r>
                      <w:hyperlink r:id="rId13" w:history="1">
                        <w:r w:rsidR="00E33D93" w:rsidRPr="001E2892">
                          <w:rPr>
                            <w:rStyle w:val="Hyperlink"/>
                            <w:rFonts w:asciiTheme="minorHAnsi" w:hAnsiTheme="minorHAnsi" w:cstheme="minorHAnsi"/>
                            <w:szCs w:val="24"/>
                          </w:rPr>
                          <w:t>admin@riversidechp.org.uk</w:t>
                        </w:r>
                      </w:hyperlink>
                      <w:r w:rsidRPr="007056C0">
                        <w:rPr>
                          <w:rFonts w:asciiTheme="minorHAnsi" w:hAnsiTheme="minorHAnsi" w:cstheme="minorHAnsi"/>
                          <w:color w:val="215868" w:themeColor="accent5" w:themeShade="80"/>
                          <w:szCs w:val="24"/>
                        </w:rPr>
                        <w:t xml:space="preserve">  W: </w:t>
                      </w:r>
                      <w:hyperlink r:id="rId14" w:history="1">
                        <w:r w:rsidR="008146F0" w:rsidRPr="001E2892">
                          <w:rPr>
                            <w:rStyle w:val="Hyperlink"/>
                            <w:rFonts w:asciiTheme="minorHAnsi" w:hAnsiTheme="minorHAnsi" w:cstheme="minorHAnsi"/>
                            <w:szCs w:val="24"/>
                          </w:rPr>
                          <w:t>www.riversidechp.org.uk</w:t>
                        </w:r>
                      </w:hyperlink>
                    </w:p>
                    <w:p w14:paraId="1231374B" w14:textId="77777777" w:rsidR="006C3E22" w:rsidRPr="007056C0" w:rsidRDefault="006C3E22" w:rsidP="0020289C">
                      <w:pPr>
                        <w:jc w:val="center"/>
                        <w:rPr>
                          <w:rFonts w:asciiTheme="minorHAnsi" w:hAnsiTheme="minorHAnsi" w:cstheme="minorHAnsi"/>
                          <w:color w:val="215868" w:themeColor="accent5" w:themeShade="80"/>
                          <w:szCs w:val="24"/>
                        </w:rPr>
                      </w:pPr>
                      <w:r w:rsidRPr="007056C0">
                        <w:rPr>
                          <w:rFonts w:asciiTheme="minorHAnsi" w:hAnsiTheme="minorHAnsi" w:cstheme="minorHAnsi"/>
                          <w:color w:val="215868" w:themeColor="accent5" w:themeShade="80"/>
                          <w:szCs w:val="24"/>
                        </w:rPr>
                        <w:t xml:space="preserve">Charity Number: </w:t>
                      </w:r>
                      <w:proofErr w:type="gramStart"/>
                      <w:r w:rsidRPr="007056C0">
                        <w:rPr>
                          <w:rFonts w:asciiTheme="minorHAnsi" w:hAnsiTheme="minorHAnsi" w:cstheme="minorHAnsi"/>
                          <w:color w:val="215868" w:themeColor="accent5" w:themeShade="80"/>
                          <w:szCs w:val="24"/>
                        </w:rPr>
                        <w:t>1028632  Company</w:t>
                      </w:r>
                      <w:proofErr w:type="gramEnd"/>
                      <w:r w:rsidRPr="007056C0">
                        <w:rPr>
                          <w:rFonts w:asciiTheme="minorHAnsi" w:hAnsiTheme="minorHAnsi" w:cstheme="minorHAnsi"/>
                          <w:color w:val="215868" w:themeColor="accent5" w:themeShade="80"/>
                          <w:szCs w:val="24"/>
                        </w:rPr>
                        <w:t xml:space="preserve"> Number: </w:t>
                      </w:r>
                      <w:r>
                        <w:rPr>
                          <w:rFonts w:asciiTheme="minorHAnsi" w:hAnsiTheme="minorHAnsi" w:cstheme="minorHAnsi"/>
                          <w:color w:val="215868" w:themeColor="accent5" w:themeShade="80"/>
                          <w:szCs w:val="24"/>
                        </w:rPr>
                        <w:t>0</w:t>
                      </w:r>
                      <w:r w:rsidRPr="007056C0">
                        <w:rPr>
                          <w:rFonts w:asciiTheme="minorHAnsi" w:hAnsiTheme="minorHAnsi" w:cstheme="minorHAnsi"/>
                          <w:color w:val="215868" w:themeColor="accent5" w:themeShade="80"/>
                          <w:szCs w:val="24"/>
                        </w:rPr>
                        <w:t>2869470</w:t>
                      </w:r>
                    </w:p>
                  </w:txbxContent>
                </v:textbox>
                <w10:wrap anchorx="page"/>
              </v:shape>
            </w:pict>
          </mc:Fallback>
        </mc:AlternateContent>
      </w:r>
      <w:r w:rsidR="004F398C">
        <w:rPr>
          <w:rFonts w:cs="Arial"/>
          <w:b/>
          <w:szCs w:val="24"/>
        </w:rPr>
        <w:br w:type="page"/>
      </w:r>
    </w:p>
    <w:p w14:paraId="29BF01F7" w14:textId="6D383BA4" w:rsidR="00C36569" w:rsidRPr="0061772D" w:rsidRDefault="00C36569" w:rsidP="00C36569">
      <w:pPr>
        <w:rPr>
          <w:rFonts w:cs="Arial"/>
          <w:b/>
          <w:szCs w:val="24"/>
        </w:rPr>
      </w:pPr>
      <w:r w:rsidRPr="0061772D">
        <w:rPr>
          <w:rFonts w:cs="Arial"/>
          <w:b/>
          <w:szCs w:val="24"/>
        </w:rPr>
        <w:lastRenderedPageBreak/>
        <w:t>Equal Opportunities Monitoring Form</w:t>
      </w:r>
    </w:p>
    <w:p w14:paraId="29BF01F8" w14:textId="77777777" w:rsidR="00C36569" w:rsidRPr="0061772D" w:rsidRDefault="00C36569" w:rsidP="00C36569">
      <w:pPr>
        <w:rPr>
          <w:rFonts w:cs="Arial"/>
          <w:b/>
          <w:szCs w:val="24"/>
        </w:rPr>
      </w:pPr>
      <w:r w:rsidRPr="0061772D">
        <w:rPr>
          <w:rFonts w:cs="Arial"/>
          <w:b/>
          <w:szCs w:val="24"/>
        </w:rPr>
        <w:t>CONFIDENTIAL</w:t>
      </w:r>
    </w:p>
    <w:p w14:paraId="29BF01F9" w14:textId="77777777" w:rsidR="00C36569" w:rsidRPr="0061772D" w:rsidRDefault="00C36569" w:rsidP="00C36569">
      <w:pPr>
        <w:pStyle w:val="body"/>
        <w:jc w:val="both"/>
        <w:rPr>
          <w:rFonts w:ascii="Arial" w:hAnsi="Arial" w:cs="Arial"/>
        </w:rPr>
      </w:pPr>
      <w:r w:rsidRPr="0061772D">
        <w:rPr>
          <w:rFonts w:ascii="Arial" w:hAnsi="Arial" w:cs="Arial"/>
        </w:rPr>
        <w:t xml:space="preserve">In accordance with its policy on equal opportunities in employment, </w:t>
      </w:r>
      <w:r w:rsidR="006947B3" w:rsidRPr="0061772D">
        <w:rPr>
          <w:rFonts w:ascii="Arial" w:hAnsi="Arial" w:cs="Arial"/>
        </w:rPr>
        <w:t xml:space="preserve">Riverside Community Health Project </w:t>
      </w:r>
      <w:r w:rsidRPr="0061772D">
        <w:rPr>
          <w:rFonts w:ascii="Arial" w:hAnsi="Arial" w:cs="Arial"/>
        </w:rPr>
        <w:t>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29BF01FA" w14:textId="77777777" w:rsidR="0061772D" w:rsidRDefault="00C36569" w:rsidP="00E16030">
      <w:pPr>
        <w:pStyle w:val="body"/>
        <w:jc w:val="both"/>
        <w:rPr>
          <w:rFonts w:ascii="Arial" w:hAnsi="Arial" w:cs="Arial"/>
        </w:rPr>
      </w:pPr>
      <w:r w:rsidRPr="0061772D">
        <w:rPr>
          <w:rFonts w:ascii="Arial" w:hAnsi="Arial" w:cs="Arial"/>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14:paraId="29BF01FB" w14:textId="77777777" w:rsidR="00C36569" w:rsidRDefault="00C36569" w:rsidP="00AD4994">
      <w:pPr>
        <w:pStyle w:val="body"/>
        <w:spacing w:before="0" w:beforeAutospacing="0" w:after="0" w:afterAutospacing="0"/>
        <w:jc w:val="both"/>
        <w:rPr>
          <w:rFonts w:ascii="Arial" w:hAnsi="Arial" w:cs="Arial"/>
        </w:rPr>
      </w:pPr>
      <w:r w:rsidRPr="0061772D">
        <w:rPr>
          <w:rFonts w:ascii="Arial" w:hAnsi="Arial" w:cs="Arial"/>
        </w:rPr>
        <w:t xml:space="preserve">All information will be treated in confidence. The questionnaire will be detached from your application form, stored separately and used only to provide statistics for monitoring purposes. </w:t>
      </w:r>
    </w:p>
    <w:p w14:paraId="29BF01FC" w14:textId="77777777" w:rsidR="0005581A" w:rsidRDefault="0005581A" w:rsidP="00AD4994">
      <w:pPr>
        <w:pStyle w:val="body"/>
        <w:spacing w:before="0" w:beforeAutospacing="0" w:after="0" w:afterAutospacing="0"/>
        <w:jc w:val="both"/>
        <w:rPr>
          <w:rFonts w:ascii="Arial" w:hAnsi="Arial" w:cs="Arial"/>
        </w:rPr>
      </w:pPr>
    </w:p>
    <w:p w14:paraId="29BF01FF" w14:textId="26463B4D" w:rsidR="0005581A" w:rsidRDefault="00E16030" w:rsidP="00AD4994">
      <w:pPr>
        <w:autoSpaceDE w:val="0"/>
        <w:autoSpaceDN w:val="0"/>
        <w:adjustRightInd w:val="0"/>
        <w:jc w:val="both"/>
        <w:rPr>
          <w:rFonts w:cs="Arial"/>
          <w:szCs w:val="24"/>
        </w:rPr>
      </w:pPr>
      <w:r>
        <w:rPr>
          <w:rFonts w:cs="Arial"/>
          <w:szCs w:val="24"/>
        </w:rPr>
        <w:t xml:space="preserve">The information below will be recorded anonymously and the form will </w:t>
      </w:r>
      <w:r w:rsidR="007B096B">
        <w:rPr>
          <w:rFonts w:cs="Arial"/>
          <w:szCs w:val="24"/>
        </w:rPr>
        <w:t xml:space="preserve">then </w:t>
      </w:r>
      <w:r>
        <w:rPr>
          <w:rFonts w:cs="Arial"/>
          <w:szCs w:val="24"/>
        </w:rPr>
        <w:t xml:space="preserve">be immediately destroyed.  All the information above will be kept only for as long as required for legal and contractual obligations. </w:t>
      </w:r>
    </w:p>
    <w:p w14:paraId="29BF0200" w14:textId="77777777" w:rsidR="0005581A" w:rsidRPr="0061772D" w:rsidRDefault="0005581A" w:rsidP="006947B3">
      <w:pPr>
        <w:pStyle w:val="body"/>
        <w:spacing w:before="0" w:beforeAutospacing="0" w:after="0" w:afterAutospacing="0"/>
        <w:jc w:val="both"/>
        <w:rPr>
          <w:rFonts w:ascii="Arial" w:hAnsi="Arial" w:cs="Arial"/>
        </w:rPr>
      </w:pPr>
    </w:p>
    <w:p w14:paraId="29BF0201" w14:textId="77777777" w:rsidR="006947B3" w:rsidRPr="0061772D" w:rsidRDefault="006947B3" w:rsidP="006947B3">
      <w:pPr>
        <w:pStyle w:val="body"/>
        <w:spacing w:before="0" w:beforeAutospacing="0" w:after="0" w:afterAutospacing="0"/>
        <w:jc w:val="both"/>
        <w:rPr>
          <w:rFonts w:ascii="Arial" w:hAnsi="Arial" w:cs="Aria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46"/>
        <w:gridCol w:w="4603"/>
        <w:gridCol w:w="1312"/>
        <w:gridCol w:w="1828"/>
      </w:tblGrid>
      <w:tr w:rsidR="00C36569" w:rsidRPr="0061772D" w14:paraId="29BF0204"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02" w14:textId="77777777" w:rsidR="00C36569" w:rsidRPr="0061772D" w:rsidRDefault="00C36569" w:rsidP="006947B3">
            <w:pPr>
              <w:rPr>
                <w:rFonts w:cs="Arial"/>
                <w:sz w:val="22"/>
                <w:szCs w:val="22"/>
              </w:rPr>
            </w:pPr>
            <w:r w:rsidRPr="0061772D">
              <w:rPr>
                <w:rFonts w:cs="Arial"/>
                <w:b/>
                <w:bCs/>
                <w:sz w:val="22"/>
                <w:szCs w:val="22"/>
              </w:rPr>
              <w:t>Post title:</w:t>
            </w:r>
          </w:p>
        </w:tc>
        <w:tc>
          <w:tcPr>
            <w:tcW w:w="3800" w:type="pct"/>
            <w:gridSpan w:val="3"/>
            <w:tcBorders>
              <w:top w:val="outset" w:sz="6" w:space="0" w:color="auto"/>
              <w:left w:val="outset" w:sz="6" w:space="0" w:color="auto"/>
              <w:bottom w:val="outset" w:sz="6" w:space="0" w:color="auto"/>
              <w:right w:val="outset" w:sz="6" w:space="0" w:color="auto"/>
            </w:tcBorders>
            <w:vAlign w:val="center"/>
            <w:hideMark/>
          </w:tcPr>
          <w:p w14:paraId="29BF0203" w14:textId="77777777" w:rsidR="00C36569" w:rsidRPr="0061772D" w:rsidRDefault="00C36569" w:rsidP="006947B3">
            <w:pPr>
              <w:rPr>
                <w:rFonts w:cs="Arial"/>
                <w:sz w:val="22"/>
                <w:szCs w:val="22"/>
              </w:rPr>
            </w:pPr>
            <w:r w:rsidRPr="0061772D">
              <w:rPr>
                <w:rFonts w:cs="Arial"/>
                <w:sz w:val="22"/>
                <w:szCs w:val="22"/>
              </w:rPr>
              <w:t> </w:t>
            </w:r>
          </w:p>
        </w:tc>
      </w:tr>
      <w:tr w:rsidR="00C36569" w:rsidRPr="0061772D" w14:paraId="29BF020A"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08"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1. Gender:</w:t>
            </w:r>
          </w:p>
          <w:p w14:paraId="29BF0209" w14:textId="2B4FEC8A" w:rsidR="00C36569" w:rsidRPr="0061772D" w:rsidRDefault="00D23EFF">
            <w:pPr>
              <w:pStyle w:val="NormalWeb"/>
              <w:rPr>
                <w:rFonts w:ascii="Arial" w:hAnsi="Arial" w:cs="Arial"/>
                <w:sz w:val="22"/>
                <w:szCs w:val="22"/>
              </w:rPr>
            </w:pPr>
            <w:r>
              <w:rPr>
                <w:rFonts w:ascii="Arial" w:hAnsi="Arial" w:cs="Arial"/>
                <w:sz w:val="22"/>
                <w:szCs w:val="22"/>
              </w:rPr>
              <w:t>P</w:t>
            </w:r>
            <w:r w:rsidR="00877A72">
              <w:rPr>
                <w:rFonts w:ascii="Arial" w:hAnsi="Arial" w:cs="Arial"/>
                <w:sz w:val="22"/>
                <w:szCs w:val="22"/>
              </w:rPr>
              <w:t>lease specify</w:t>
            </w:r>
          </w:p>
        </w:tc>
      </w:tr>
      <w:tr w:rsidR="00C36569" w:rsidRPr="0061772D" w14:paraId="29BF020D"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0B" w14:textId="77777777" w:rsidR="00C36569" w:rsidRPr="0061772D" w:rsidRDefault="00C36569">
            <w:pPr>
              <w:rPr>
                <w:rFonts w:cs="Arial"/>
                <w:sz w:val="22"/>
                <w:szCs w:val="22"/>
              </w:rPr>
            </w:pPr>
            <w:r w:rsidRPr="0061772D">
              <w:rPr>
                <w:rFonts w:cs="Arial"/>
                <w:b/>
                <w:bCs/>
                <w:sz w:val="22"/>
                <w:szCs w:val="22"/>
              </w:rPr>
              <w:t>2. Age</w:t>
            </w:r>
          </w:p>
        </w:tc>
        <w:tc>
          <w:tcPr>
            <w:tcW w:w="3800" w:type="pct"/>
            <w:gridSpan w:val="3"/>
            <w:tcBorders>
              <w:top w:val="outset" w:sz="6" w:space="0" w:color="auto"/>
              <w:left w:val="outset" w:sz="6" w:space="0" w:color="auto"/>
              <w:bottom w:val="outset" w:sz="6" w:space="0" w:color="auto"/>
              <w:right w:val="outset" w:sz="6" w:space="0" w:color="auto"/>
            </w:tcBorders>
            <w:vAlign w:val="center"/>
            <w:hideMark/>
          </w:tcPr>
          <w:p w14:paraId="29BF020C" w14:textId="77777777" w:rsidR="00C36569" w:rsidRPr="0061772D" w:rsidRDefault="00C36569">
            <w:pPr>
              <w:rPr>
                <w:rFonts w:cs="Arial"/>
                <w:sz w:val="22"/>
                <w:szCs w:val="22"/>
              </w:rPr>
            </w:pPr>
            <w:r w:rsidRPr="0061772D">
              <w:rPr>
                <w:rFonts w:cs="Arial"/>
                <w:sz w:val="22"/>
                <w:szCs w:val="22"/>
              </w:rPr>
              <w:t> </w:t>
            </w:r>
          </w:p>
        </w:tc>
      </w:tr>
      <w:tr w:rsidR="00C36569" w:rsidRPr="0061772D" w14:paraId="29BF0210"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0E"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4. Do you have responsibility for dependants? (Dependants relates to children, or elderly or other persons for whom you are the main carer.)</w:t>
            </w:r>
          </w:p>
          <w:p w14:paraId="29BF020F" w14:textId="77777777" w:rsidR="00C36569" w:rsidRPr="0061772D" w:rsidRDefault="00C36569">
            <w:pPr>
              <w:pStyle w:val="NormalWeb"/>
              <w:rPr>
                <w:rFonts w:ascii="Arial" w:hAnsi="Arial" w:cs="Arial"/>
                <w:sz w:val="22"/>
                <w:szCs w:val="22"/>
              </w:rPr>
            </w:pPr>
            <w:r w:rsidRPr="0061772D">
              <w:rPr>
                <w:rFonts w:ascii="Arial" w:hAnsi="Arial" w:cs="Arial"/>
                <w:sz w:val="22"/>
                <w:szCs w:val="22"/>
              </w:rPr>
              <w:t>YES / NO</w:t>
            </w:r>
          </w:p>
        </w:tc>
      </w:tr>
      <w:tr w:rsidR="00C36569" w:rsidRPr="0061772D" w14:paraId="29BF0213"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11"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5. Do you have any disabilities?</w:t>
            </w:r>
          </w:p>
          <w:p w14:paraId="29BF0212" w14:textId="77777777" w:rsidR="00C36569" w:rsidRPr="0061772D" w:rsidRDefault="00C36569">
            <w:pPr>
              <w:pStyle w:val="NormalWeb"/>
              <w:rPr>
                <w:rFonts w:ascii="Arial" w:hAnsi="Arial" w:cs="Arial"/>
                <w:sz w:val="22"/>
                <w:szCs w:val="22"/>
              </w:rPr>
            </w:pPr>
            <w:r w:rsidRPr="0061772D">
              <w:rPr>
                <w:rFonts w:ascii="Arial" w:hAnsi="Arial" w:cs="Arial"/>
                <w:sz w:val="22"/>
                <w:szCs w:val="22"/>
              </w:rPr>
              <w:t>YES / NO</w:t>
            </w:r>
          </w:p>
        </w:tc>
      </w:tr>
      <w:tr w:rsidR="00C36569" w:rsidRPr="0061772D" w14:paraId="29BF0217"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tcPr>
          <w:p w14:paraId="29BF0214" w14:textId="77777777" w:rsidR="00C36569" w:rsidRPr="0061772D" w:rsidRDefault="00C36569">
            <w:pPr>
              <w:pStyle w:val="NormalWeb"/>
              <w:rPr>
                <w:rFonts w:ascii="Arial" w:hAnsi="Arial" w:cs="Arial"/>
                <w:sz w:val="22"/>
                <w:szCs w:val="22"/>
              </w:rPr>
            </w:pPr>
            <w:r w:rsidRPr="0061772D">
              <w:rPr>
                <w:rFonts w:ascii="Arial" w:hAnsi="Arial" w:cs="Arial"/>
                <w:b/>
                <w:bCs/>
                <w:sz w:val="22"/>
                <w:szCs w:val="22"/>
              </w:rPr>
              <w:t>6. Ethnic origin</w:t>
            </w:r>
          </w:p>
          <w:p w14:paraId="29BF0215" w14:textId="77777777" w:rsidR="00C36569" w:rsidRPr="0061772D" w:rsidRDefault="00C36569">
            <w:pPr>
              <w:pStyle w:val="NormalWeb"/>
              <w:rPr>
                <w:rFonts w:ascii="Arial" w:hAnsi="Arial" w:cs="Arial"/>
                <w:sz w:val="22"/>
                <w:szCs w:val="22"/>
              </w:rPr>
            </w:pPr>
            <w:r w:rsidRPr="0061772D">
              <w:rPr>
                <w:rFonts w:ascii="Arial" w:hAnsi="Arial" w:cs="Arial"/>
                <w:sz w:val="22"/>
                <w:szCs w:val="22"/>
              </w:rPr>
              <w:t>(Relates to a sense of identity/belonging on the basis of race/culture).</w:t>
            </w:r>
          </w:p>
          <w:p w14:paraId="027B71C7" w14:textId="77777777" w:rsidR="00C36569" w:rsidRDefault="00C36569">
            <w:pPr>
              <w:pStyle w:val="NormalWeb"/>
              <w:rPr>
                <w:rFonts w:ascii="Arial" w:hAnsi="Arial" w:cs="Arial"/>
                <w:sz w:val="22"/>
                <w:szCs w:val="22"/>
              </w:rPr>
            </w:pPr>
            <w:r w:rsidRPr="0061772D">
              <w:rPr>
                <w:rFonts w:ascii="Arial" w:hAnsi="Arial" w:cs="Arial"/>
                <w:sz w:val="22"/>
                <w:szCs w:val="22"/>
              </w:rPr>
              <w:t>I would describe myself as (choose ONE section from A to E, and then tick the appropriate box to indicate your cultural background):</w:t>
            </w:r>
          </w:p>
          <w:p w14:paraId="29BF0216" w14:textId="34322327" w:rsidR="00D23EFF" w:rsidRPr="0061772D" w:rsidRDefault="00D23EFF">
            <w:pPr>
              <w:pStyle w:val="NormalWeb"/>
              <w:rPr>
                <w:rFonts w:ascii="Arial" w:hAnsi="Arial" w:cs="Arial"/>
                <w:sz w:val="22"/>
                <w:szCs w:val="22"/>
              </w:rPr>
            </w:pPr>
          </w:p>
        </w:tc>
      </w:tr>
      <w:tr w:rsidR="00C36569" w:rsidRPr="0061772D" w14:paraId="29BF0219"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18" w14:textId="77777777" w:rsidR="00C36569" w:rsidRPr="0061772D" w:rsidRDefault="00C36569">
            <w:pPr>
              <w:rPr>
                <w:rFonts w:cs="Arial"/>
                <w:sz w:val="22"/>
                <w:szCs w:val="22"/>
              </w:rPr>
            </w:pPr>
            <w:r w:rsidRPr="0061772D">
              <w:rPr>
                <w:rFonts w:cs="Arial"/>
                <w:b/>
                <w:bCs/>
                <w:sz w:val="22"/>
                <w:szCs w:val="22"/>
              </w:rPr>
              <w:t>A White:</w:t>
            </w:r>
          </w:p>
        </w:tc>
      </w:tr>
      <w:tr w:rsidR="00C36569" w:rsidRPr="0061772D" w14:paraId="29BF021C" w14:textId="77777777" w:rsidTr="006947B3">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1A" w14:textId="77777777" w:rsidR="00C36569" w:rsidRPr="0061772D" w:rsidRDefault="00C36569">
            <w:pPr>
              <w:rPr>
                <w:rFonts w:cs="Arial"/>
                <w:sz w:val="22"/>
                <w:szCs w:val="22"/>
              </w:rPr>
            </w:pPr>
            <w:r w:rsidRPr="0061772D">
              <w:rPr>
                <w:rFonts w:cs="Arial"/>
                <w:sz w:val="22"/>
                <w:szCs w:val="22"/>
              </w:rPr>
              <w:t>British</w:t>
            </w:r>
          </w:p>
        </w:tc>
        <w:tc>
          <w:tcPr>
            <w:tcW w:w="897" w:type="pct"/>
            <w:tcBorders>
              <w:top w:val="outset" w:sz="6" w:space="0" w:color="auto"/>
              <w:left w:val="outset" w:sz="6" w:space="0" w:color="auto"/>
              <w:bottom w:val="outset" w:sz="6" w:space="0" w:color="auto"/>
              <w:right w:val="outset" w:sz="6" w:space="0" w:color="auto"/>
            </w:tcBorders>
            <w:vAlign w:val="center"/>
            <w:hideMark/>
          </w:tcPr>
          <w:p w14:paraId="29BF021B" w14:textId="77777777" w:rsidR="00C36569" w:rsidRPr="0061772D" w:rsidRDefault="00C36569">
            <w:pPr>
              <w:rPr>
                <w:rFonts w:cs="Arial"/>
                <w:sz w:val="22"/>
                <w:szCs w:val="22"/>
              </w:rPr>
            </w:pPr>
            <w:r w:rsidRPr="0061772D">
              <w:rPr>
                <w:rFonts w:cs="Arial"/>
                <w:sz w:val="22"/>
                <w:szCs w:val="22"/>
              </w:rPr>
              <w:t> </w:t>
            </w:r>
          </w:p>
        </w:tc>
      </w:tr>
      <w:tr w:rsidR="00C36569" w:rsidRPr="0061772D" w14:paraId="29BF021F"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1D" w14:textId="77777777" w:rsidR="00C36569" w:rsidRPr="0061772D" w:rsidRDefault="00C36569">
            <w:pPr>
              <w:rPr>
                <w:rFonts w:cs="Arial"/>
                <w:sz w:val="22"/>
                <w:szCs w:val="22"/>
              </w:rPr>
            </w:pPr>
            <w:r w:rsidRPr="0061772D">
              <w:rPr>
                <w:rFonts w:cs="Arial"/>
                <w:sz w:val="22"/>
                <w:szCs w:val="22"/>
              </w:rPr>
              <w:t>English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1E" w14:textId="77777777" w:rsidR="00C36569" w:rsidRPr="0061772D" w:rsidRDefault="00C36569">
            <w:pPr>
              <w:rPr>
                <w:rFonts w:cs="Arial"/>
                <w:sz w:val="22"/>
                <w:szCs w:val="22"/>
              </w:rPr>
            </w:pPr>
            <w:r w:rsidRPr="0061772D">
              <w:rPr>
                <w:rFonts w:cs="Arial"/>
                <w:sz w:val="22"/>
                <w:szCs w:val="22"/>
              </w:rPr>
              <w:t> </w:t>
            </w:r>
          </w:p>
        </w:tc>
      </w:tr>
      <w:tr w:rsidR="00C36569" w:rsidRPr="0061772D" w14:paraId="29BF0222"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0" w14:textId="77777777" w:rsidR="00C36569" w:rsidRPr="0061772D" w:rsidRDefault="00C36569">
            <w:pPr>
              <w:rPr>
                <w:rFonts w:cs="Arial"/>
                <w:sz w:val="22"/>
                <w:szCs w:val="22"/>
              </w:rPr>
            </w:pPr>
            <w:r w:rsidRPr="0061772D">
              <w:rPr>
                <w:rFonts w:cs="Arial"/>
                <w:sz w:val="22"/>
                <w:szCs w:val="22"/>
              </w:rPr>
              <w:t>Scottish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1" w14:textId="77777777" w:rsidR="00C36569" w:rsidRPr="0061772D" w:rsidRDefault="00C36569">
            <w:pPr>
              <w:rPr>
                <w:rFonts w:cs="Arial"/>
                <w:sz w:val="22"/>
                <w:szCs w:val="22"/>
              </w:rPr>
            </w:pPr>
            <w:r w:rsidRPr="0061772D">
              <w:rPr>
                <w:rFonts w:cs="Arial"/>
                <w:sz w:val="22"/>
                <w:szCs w:val="22"/>
              </w:rPr>
              <w:t> </w:t>
            </w:r>
          </w:p>
        </w:tc>
      </w:tr>
      <w:tr w:rsidR="00C36569" w:rsidRPr="0061772D" w14:paraId="29BF0225"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3" w14:textId="77777777" w:rsidR="00C36569" w:rsidRPr="0061772D" w:rsidRDefault="00C36569">
            <w:pPr>
              <w:rPr>
                <w:rFonts w:cs="Arial"/>
                <w:sz w:val="22"/>
                <w:szCs w:val="22"/>
              </w:rPr>
            </w:pPr>
            <w:r w:rsidRPr="0061772D">
              <w:rPr>
                <w:rFonts w:cs="Arial"/>
                <w:sz w:val="22"/>
                <w:szCs w:val="22"/>
              </w:rPr>
              <w:t>Welsh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4" w14:textId="77777777" w:rsidR="00C36569" w:rsidRPr="0061772D" w:rsidRDefault="00C36569">
            <w:pPr>
              <w:rPr>
                <w:rFonts w:cs="Arial"/>
                <w:sz w:val="22"/>
                <w:szCs w:val="22"/>
              </w:rPr>
            </w:pPr>
            <w:r w:rsidRPr="0061772D">
              <w:rPr>
                <w:rFonts w:cs="Arial"/>
                <w:sz w:val="22"/>
                <w:szCs w:val="22"/>
              </w:rPr>
              <w:t> </w:t>
            </w:r>
          </w:p>
        </w:tc>
      </w:tr>
      <w:tr w:rsidR="00C36569" w:rsidRPr="0061772D" w14:paraId="29BF0228"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6" w14:textId="77777777" w:rsidR="00C36569" w:rsidRPr="0061772D" w:rsidRDefault="00C36569">
            <w:pPr>
              <w:rPr>
                <w:rFonts w:cs="Arial"/>
                <w:sz w:val="22"/>
                <w:szCs w:val="22"/>
              </w:rPr>
            </w:pPr>
            <w:r w:rsidRPr="0061772D">
              <w:rPr>
                <w:rFonts w:cs="Arial"/>
                <w:sz w:val="22"/>
                <w:szCs w:val="22"/>
              </w:rPr>
              <w:t>Irish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7" w14:textId="77777777" w:rsidR="00C36569" w:rsidRPr="0061772D" w:rsidRDefault="00C36569">
            <w:pPr>
              <w:rPr>
                <w:rFonts w:cs="Arial"/>
                <w:sz w:val="22"/>
                <w:szCs w:val="22"/>
              </w:rPr>
            </w:pPr>
            <w:r w:rsidRPr="0061772D">
              <w:rPr>
                <w:rFonts w:cs="Arial"/>
                <w:sz w:val="22"/>
                <w:szCs w:val="22"/>
              </w:rPr>
              <w:t> </w:t>
            </w:r>
          </w:p>
        </w:tc>
      </w:tr>
      <w:tr w:rsidR="00C36569" w:rsidRPr="0061772D" w14:paraId="29BF022B"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9"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A" w14:textId="77777777" w:rsidR="00C36569" w:rsidRPr="0061772D" w:rsidRDefault="00C36569">
            <w:pPr>
              <w:rPr>
                <w:rFonts w:cs="Arial"/>
                <w:sz w:val="22"/>
                <w:szCs w:val="22"/>
              </w:rPr>
            </w:pPr>
            <w:r w:rsidRPr="0061772D">
              <w:rPr>
                <w:rFonts w:cs="Arial"/>
                <w:sz w:val="22"/>
                <w:szCs w:val="22"/>
              </w:rPr>
              <w:t> </w:t>
            </w:r>
          </w:p>
        </w:tc>
      </w:tr>
      <w:tr w:rsidR="00C36569" w:rsidRPr="0061772D" w14:paraId="29BF022D"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2C" w14:textId="77777777" w:rsidR="00C36569" w:rsidRPr="0061772D" w:rsidRDefault="00C36569">
            <w:pPr>
              <w:rPr>
                <w:rFonts w:cs="Arial"/>
                <w:sz w:val="22"/>
                <w:szCs w:val="22"/>
              </w:rPr>
            </w:pPr>
            <w:r w:rsidRPr="0061772D">
              <w:rPr>
                <w:rFonts w:cs="Arial"/>
                <w:b/>
                <w:bCs/>
                <w:sz w:val="22"/>
                <w:szCs w:val="22"/>
              </w:rPr>
              <w:lastRenderedPageBreak/>
              <w:t>B Mixed:</w:t>
            </w:r>
          </w:p>
        </w:tc>
      </w:tr>
      <w:tr w:rsidR="00C36569" w:rsidRPr="0061772D" w14:paraId="29BF0230"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2E" w14:textId="77777777" w:rsidR="00C36569" w:rsidRPr="0061772D" w:rsidRDefault="00C36569">
            <w:pPr>
              <w:rPr>
                <w:rFonts w:cs="Arial"/>
                <w:sz w:val="22"/>
                <w:szCs w:val="22"/>
              </w:rPr>
            </w:pPr>
            <w:r w:rsidRPr="0061772D">
              <w:rPr>
                <w:rFonts w:cs="Arial"/>
                <w:sz w:val="22"/>
                <w:szCs w:val="22"/>
              </w:rPr>
              <w:t>White and Black Caribbean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2F" w14:textId="77777777" w:rsidR="00C36569" w:rsidRPr="0061772D" w:rsidRDefault="00C36569">
            <w:pPr>
              <w:rPr>
                <w:rFonts w:cs="Arial"/>
                <w:sz w:val="22"/>
                <w:szCs w:val="22"/>
              </w:rPr>
            </w:pPr>
            <w:r w:rsidRPr="0061772D">
              <w:rPr>
                <w:rFonts w:cs="Arial"/>
                <w:sz w:val="22"/>
                <w:szCs w:val="22"/>
              </w:rPr>
              <w:t> </w:t>
            </w:r>
          </w:p>
        </w:tc>
      </w:tr>
      <w:tr w:rsidR="00C36569" w:rsidRPr="0061772D" w14:paraId="29BF0233"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1" w14:textId="77777777" w:rsidR="00C36569" w:rsidRPr="0061772D" w:rsidRDefault="00C36569">
            <w:pPr>
              <w:rPr>
                <w:rFonts w:cs="Arial"/>
                <w:sz w:val="22"/>
                <w:szCs w:val="22"/>
              </w:rPr>
            </w:pPr>
            <w:r w:rsidRPr="0061772D">
              <w:rPr>
                <w:rFonts w:cs="Arial"/>
                <w:sz w:val="22"/>
                <w:szCs w:val="22"/>
              </w:rPr>
              <w:t>White and Black African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2" w14:textId="77777777" w:rsidR="00C36569" w:rsidRPr="0061772D" w:rsidRDefault="00C36569">
            <w:pPr>
              <w:rPr>
                <w:rFonts w:cs="Arial"/>
                <w:sz w:val="22"/>
                <w:szCs w:val="22"/>
              </w:rPr>
            </w:pPr>
            <w:r w:rsidRPr="0061772D">
              <w:rPr>
                <w:rFonts w:cs="Arial"/>
                <w:sz w:val="22"/>
                <w:szCs w:val="22"/>
              </w:rPr>
              <w:t> </w:t>
            </w:r>
          </w:p>
        </w:tc>
      </w:tr>
      <w:tr w:rsidR="00C36569" w:rsidRPr="0061772D" w14:paraId="29BF0236"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4" w14:textId="77777777" w:rsidR="00C36569" w:rsidRPr="0061772D" w:rsidRDefault="00C36569">
            <w:pPr>
              <w:rPr>
                <w:rFonts w:cs="Arial"/>
                <w:sz w:val="22"/>
                <w:szCs w:val="22"/>
              </w:rPr>
            </w:pPr>
            <w:r w:rsidRPr="0061772D">
              <w:rPr>
                <w:rFonts w:cs="Arial"/>
                <w:sz w:val="22"/>
                <w:szCs w:val="22"/>
              </w:rPr>
              <w:t>White and Asian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5" w14:textId="77777777" w:rsidR="00C36569" w:rsidRPr="0061772D" w:rsidRDefault="00C36569">
            <w:pPr>
              <w:rPr>
                <w:rFonts w:cs="Arial"/>
                <w:sz w:val="22"/>
                <w:szCs w:val="22"/>
              </w:rPr>
            </w:pPr>
            <w:r w:rsidRPr="0061772D">
              <w:rPr>
                <w:rFonts w:cs="Arial"/>
                <w:sz w:val="22"/>
                <w:szCs w:val="22"/>
              </w:rPr>
              <w:t> </w:t>
            </w:r>
          </w:p>
        </w:tc>
      </w:tr>
      <w:tr w:rsidR="00C36569" w:rsidRPr="0061772D" w14:paraId="29BF0239"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7"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8" w14:textId="77777777" w:rsidR="00C36569" w:rsidRPr="0061772D" w:rsidRDefault="00C36569">
            <w:pPr>
              <w:rPr>
                <w:rFonts w:cs="Arial"/>
                <w:sz w:val="22"/>
                <w:szCs w:val="22"/>
              </w:rPr>
            </w:pPr>
            <w:r w:rsidRPr="0061772D">
              <w:rPr>
                <w:rFonts w:cs="Arial"/>
                <w:sz w:val="22"/>
                <w:szCs w:val="22"/>
              </w:rPr>
              <w:t> </w:t>
            </w:r>
          </w:p>
        </w:tc>
      </w:tr>
      <w:tr w:rsidR="00C36569" w:rsidRPr="0061772D" w14:paraId="29BF023B"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3A" w14:textId="77777777" w:rsidR="00C36569" w:rsidRPr="0061772D" w:rsidRDefault="00C36569">
            <w:pPr>
              <w:rPr>
                <w:rFonts w:cs="Arial"/>
                <w:sz w:val="22"/>
                <w:szCs w:val="22"/>
              </w:rPr>
            </w:pPr>
            <w:r w:rsidRPr="0061772D">
              <w:rPr>
                <w:rFonts w:cs="Arial"/>
                <w:b/>
                <w:bCs/>
                <w:sz w:val="22"/>
                <w:szCs w:val="22"/>
              </w:rPr>
              <w:t>C Asian, Asian British, Asian English, Asian Scottish or Asian Welsh:</w:t>
            </w:r>
          </w:p>
        </w:tc>
      </w:tr>
      <w:tr w:rsidR="00C36569" w:rsidRPr="0061772D" w14:paraId="29BF023E"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C" w14:textId="77777777" w:rsidR="00C36569" w:rsidRPr="0061772D" w:rsidRDefault="00C36569">
            <w:pPr>
              <w:rPr>
                <w:rFonts w:cs="Arial"/>
                <w:sz w:val="22"/>
                <w:szCs w:val="22"/>
              </w:rPr>
            </w:pPr>
            <w:r w:rsidRPr="0061772D">
              <w:rPr>
                <w:rFonts w:cs="Arial"/>
                <w:sz w:val="22"/>
                <w:szCs w:val="22"/>
              </w:rPr>
              <w:t>Indian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3D" w14:textId="77777777" w:rsidR="00C36569" w:rsidRPr="0061772D" w:rsidRDefault="00C36569">
            <w:pPr>
              <w:rPr>
                <w:rFonts w:cs="Arial"/>
                <w:sz w:val="22"/>
                <w:szCs w:val="22"/>
              </w:rPr>
            </w:pPr>
            <w:r w:rsidRPr="0061772D">
              <w:rPr>
                <w:rFonts w:cs="Arial"/>
                <w:sz w:val="22"/>
                <w:szCs w:val="22"/>
              </w:rPr>
              <w:t> </w:t>
            </w:r>
          </w:p>
        </w:tc>
      </w:tr>
      <w:tr w:rsidR="00C36569" w:rsidRPr="0061772D" w14:paraId="29BF0241"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3F" w14:textId="77777777" w:rsidR="00C36569" w:rsidRPr="0061772D" w:rsidRDefault="00C36569">
            <w:pPr>
              <w:rPr>
                <w:rFonts w:cs="Arial"/>
                <w:sz w:val="22"/>
                <w:szCs w:val="22"/>
              </w:rPr>
            </w:pPr>
            <w:r w:rsidRPr="0061772D">
              <w:rPr>
                <w:rFonts w:cs="Arial"/>
                <w:sz w:val="22"/>
                <w:szCs w:val="22"/>
              </w:rPr>
              <w:t>Pakistani</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0" w14:textId="77777777" w:rsidR="00C36569" w:rsidRPr="0061772D" w:rsidRDefault="00C36569">
            <w:pPr>
              <w:rPr>
                <w:rFonts w:cs="Arial"/>
                <w:sz w:val="22"/>
                <w:szCs w:val="22"/>
              </w:rPr>
            </w:pPr>
            <w:r w:rsidRPr="0061772D">
              <w:rPr>
                <w:rFonts w:cs="Arial"/>
                <w:sz w:val="22"/>
                <w:szCs w:val="22"/>
              </w:rPr>
              <w:t> </w:t>
            </w:r>
          </w:p>
        </w:tc>
      </w:tr>
      <w:tr w:rsidR="00C36569" w:rsidRPr="0061772D" w14:paraId="29BF0244"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2" w14:textId="77777777" w:rsidR="00C36569" w:rsidRPr="0061772D" w:rsidRDefault="00C36569">
            <w:pPr>
              <w:rPr>
                <w:rFonts w:cs="Arial"/>
                <w:sz w:val="22"/>
                <w:szCs w:val="22"/>
              </w:rPr>
            </w:pPr>
            <w:r w:rsidRPr="0061772D">
              <w:rPr>
                <w:rFonts w:cs="Arial"/>
                <w:sz w:val="22"/>
                <w:szCs w:val="22"/>
              </w:rPr>
              <w:t>Bangladeshi</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3" w14:textId="77777777" w:rsidR="00C36569" w:rsidRPr="0061772D" w:rsidRDefault="00C36569">
            <w:pPr>
              <w:rPr>
                <w:rFonts w:cs="Arial"/>
                <w:sz w:val="22"/>
                <w:szCs w:val="22"/>
              </w:rPr>
            </w:pPr>
            <w:r w:rsidRPr="0061772D">
              <w:rPr>
                <w:rFonts w:cs="Arial"/>
                <w:sz w:val="22"/>
                <w:szCs w:val="22"/>
              </w:rPr>
              <w:t> </w:t>
            </w:r>
          </w:p>
        </w:tc>
      </w:tr>
      <w:tr w:rsidR="00C36569" w:rsidRPr="0061772D" w14:paraId="29BF0246"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45" w14:textId="77777777" w:rsidR="00C36569" w:rsidRPr="0061772D" w:rsidRDefault="00C36569">
            <w:pPr>
              <w:rPr>
                <w:rFonts w:cs="Arial"/>
                <w:sz w:val="22"/>
                <w:szCs w:val="22"/>
              </w:rPr>
            </w:pPr>
            <w:r w:rsidRPr="0061772D">
              <w:rPr>
                <w:rFonts w:cs="Arial"/>
                <w:sz w:val="22"/>
                <w:szCs w:val="22"/>
              </w:rPr>
              <w:t>Other, please specify:</w:t>
            </w:r>
          </w:p>
        </w:tc>
      </w:tr>
      <w:tr w:rsidR="00C36569" w:rsidRPr="0061772D" w14:paraId="29BF0248"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47" w14:textId="77777777" w:rsidR="00C36569" w:rsidRPr="0061772D" w:rsidRDefault="00C36569">
            <w:pPr>
              <w:rPr>
                <w:rFonts w:cs="Arial"/>
                <w:sz w:val="22"/>
                <w:szCs w:val="22"/>
              </w:rPr>
            </w:pPr>
            <w:r w:rsidRPr="0061772D">
              <w:rPr>
                <w:rFonts w:cs="Arial"/>
                <w:b/>
                <w:bCs/>
                <w:sz w:val="22"/>
                <w:szCs w:val="22"/>
              </w:rPr>
              <w:t>D Black, Black British, Black English, Black Scottish, or Black Welsh:</w:t>
            </w:r>
          </w:p>
        </w:tc>
      </w:tr>
      <w:tr w:rsidR="00C36569" w:rsidRPr="0061772D" w14:paraId="29BF024B"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9" w14:textId="77777777" w:rsidR="00C36569" w:rsidRPr="0061772D" w:rsidRDefault="00C36569">
            <w:pPr>
              <w:rPr>
                <w:rFonts w:cs="Arial"/>
                <w:sz w:val="22"/>
                <w:szCs w:val="22"/>
              </w:rPr>
            </w:pPr>
            <w:r w:rsidRPr="0061772D">
              <w:rPr>
                <w:rFonts w:cs="Arial"/>
                <w:sz w:val="22"/>
                <w:szCs w:val="22"/>
              </w:rPr>
              <w:t>Caribbean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A" w14:textId="77777777" w:rsidR="00C36569" w:rsidRPr="0061772D" w:rsidRDefault="00C36569">
            <w:pPr>
              <w:rPr>
                <w:rFonts w:cs="Arial"/>
                <w:sz w:val="22"/>
                <w:szCs w:val="22"/>
              </w:rPr>
            </w:pPr>
            <w:r w:rsidRPr="0061772D">
              <w:rPr>
                <w:rFonts w:cs="Arial"/>
                <w:sz w:val="22"/>
                <w:szCs w:val="22"/>
              </w:rPr>
              <w:t> </w:t>
            </w:r>
          </w:p>
        </w:tc>
      </w:tr>
      <w:tr w:rsidR="00C36569" w:rsidRPr="0061772D" w14:paraId="29BF024E"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C" w14:textId="77777777" w:rsidR="00C36569" w:rsidRPr="0061772D" w:rsidRDefault="00C36569">
            <w:pPr>
              <w:rPr>
                <w:rFonts w:cs="Arial"/>
                <w:sz w:val="22"/>
                <w:szCs w:val="22"/>
              </w:rPr>
            </w:pPr>
            <w:r w:rsidRPr="0061772D">
              <w:rPr>
                <w:rFonts w:cs="Arial"/>
                <w:sz w:val="22"/>
                <w:szCs w:val="22"/>
              </w:rPr>
              <w:t>African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4D" w14:textId="77777777" w:rsidR="00C36569" w:rsidRPr="0061772D" w:rsidRDefault="00C36569">
            <w:pPr>
              <w:rPr>
                <w:rFonts w:cs="Arial"/>
                <w:sz w:val="22"/>
                <w:szCs w:val="22"/>
              </w:rPr>
            </w:pPr>
            <w:r w:rsidRPr="0061772D">
              <w:rPr>
                <w:rFonts w:cs="Arial"/>
                <w:sz w:val="22"/>
                <w:szCs w:val="22"/>
              </w:rPr>
              <w:t> </w:t>
            </w:r>
          </w:p>
        </w:tc>
      </w:tr>
      <w:tr w:rsidR="00C36569" w:rsidRPr="0061772D" w14:paraId="29BF0251"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4F"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0" w14:textId="77777777" w:rsidR="00C36569" w:rsidRPr="0061772D" w:rsidRDefault="00C36569">
            <w:pPr>
              <w:rPr>
                <w:rFonts w:cs="Arial"/>
                <w:sz w:val="22"/>
                <w:szCs w:val="22"/>
              </w:rPr>
            </w:pPr>
            <w:r w:rsidRPr="0061772D">
              <w:rPr>
                <w:rFonts w:cs="Arial"/>
                <w:sz w:val="22"/>
                <w:szCs w:val="22"/>
              </w:rPr>
              <w:t> </w:t>
            </w:r>
          </w:p>
        </w:tc>
      </w:tr>
      <w:tr w:rsidR="00C36569" w:rsidRPr="0061772D" w14:paraId="29BF0253"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52" w14:textId="77777777" w:rsidR="00C36569" w:rsidRPr="0061772D" w:rsidRDefault="00C36569">
            <w:pPr>
              <w:rPr>
                <w:rFonts w:cs="Arial"/>
                <w:sz w:val="22"/>
                <w:szCs w:val="22"/>
              </w:rPr>
            </w:pPr>
            <w:r w:rsidRPr="0061772D">
              <w:rPr>
                <w:rFonts w:cs="Arial"/>
                <w:b/>
                <w:bCs/>
                <w:sz w:val="22"/>
                <w:szCs w:val="22"/>
              </w:rPr>
              <w:t>E Chinese, Chinese British, Chinese English, Chinese Scottish, Chinese Welsh, or other ethnic group:</w:t>
            </w:r>
          </w:p>
        </w:tc>
      </w:tr>
      <w:tr w:rsidR="00C36569" w:rsidRPr="0061772D" w14:paraId="29BF0256"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54" w14:textId="77777777" w:rsidR="00C36569" w:rsidRPr="0061772D" w:rsidRDefault="00C36569">
            <w:pPr>
              <w:rPr>
                <w:rFonts w:cs="Arial"/>
                <w:sz w:val="22"/>
                <w:szCs w:val="22"/>
              </w:rPr>
            </w:pPr>
            <w:r w:rsidRPr="0061772D">
              <w:rPr>
                <w:rFonts w:cs="Arial"/>
                <w:sz w:val="22"/>
                <w:szCs w:val="22"/>
              </w:rPr>
              <w:t>Chinese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5" w14:textId="77777777" w:rsidR="00C36569" w:rsidRPr="0061772D" w:rsidRDefault="00C36569">
            <w:pPr>
              <w:rPr>
                <w:rFonts w:cs="Arial"/>
                <w:sz w:val="22"/>
                <w:szCs w:val="22"/>
              </w:rPr>
            </w:pPr>
            <w:r w:rsidRPr="0061772D">
              <w:rPr>
                <w:rFonts w:cs="Arial"/>
                <w:sz w:val="22"/>
                <w:szCs w:val="22"/>
              </w:rPr>
              <w:t> </w:t>
            </w:r>
          </w:p>
        </w:tc>
      </w:tr>
      <w:tr w:rsidR="00C36569" w:rsidRPr="0061772D" w14:paraId="29BF0259" w14:textId="77777777" w:rsidTr="00C3656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BF0257" w14:textId="77777777" w:rsidR="00C36569" w:rsidRPr="0061772D" w:rsidRDefault="00C36569">
            <w:pPr>
              <w:rPr>
                <w:rFonts w:cs="Arial"/>
                <w:sz w:val="22"/>
                <w:szCs w:val="22"/>
              </w:rPr>
            </w:pPr>
            <w:r w:rsidRPr="0061772D">
              <w:rPr>
                <w:rFonts w:cs="Arial"/>
                <w:sz w:val="22"/>
                <w:szCs w:val="22"/>
              </w:rPr>
              <w:t>Other, please specify:</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58" w14:textId="77777777" w:rsidR="00C36569" w:rsidRPr="0061772D" w:rsidRDefault="00C36569">
            <w:pPr>
              <w:rPr>
                <w:rFonts w:cs="Arial"/>
                <w:sz w:val="22"/>
                <w:szCs w:val="22"/>
              </w:rPr>
            </w:pPr>
            <w:r w:rsidRPr="0061772D">
              <w:rPr>
                <w:rFonts w:cs="Arial"/>
                <w:sz w:val="22"/>
                <w:szCs w:val="22"/>
              </w:rPr>
              <w:t> </w:t>
            </w:r>
          </w:p>
        </w:tc>
      </w:tr>
      <w:tr w:rsidR="00C36569" w:rsidRPr="0061772D" w14:paraId="29BF025B"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5A" w14:textId="77777777" w:rsidR="00C36569" w:rsidRPr="0061772D" w:rsidRDefault="00C36569">
            <w:pPr>
              <w:rPr>
                <w:rFonts w:cs="Arial"/>
                <w:sz w:val="22"/>
                <w:szCs w:val="22"/>
              </w:rPr>
            </w:pPr>
            <w:r w:rsidRPr="0061772D">
              <w:rPr>
                <w:rFonts w:cs="Arial"/>
                <w:b/>
                <w:bCs/>
                <w:sz w:val="22"/>
                <w:szCs w:val="22"/>
              </w:rPr>
              <w:t>7. Where did you see this post advertised?</w:t>
            </w:r>
          </w:p>
        </w:tc>
      </w:tr>
      <w:tr w:rsidR="00C36569" w:rsidRPr="0061772D" w14:paraId="29BF025E"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5C" w14:textId="77777777" w:rsidR="00C36569" w:rsidRDefault="00C36569">
            <w:pPr>
              <w:rPr>
                <w:rFonts w:cs="Arial"/>
                <w:sz w:val="22"/>
                <w:szCs w:val="22"/>
              </w:rPr>
            </w:pPr>
            <w:r w:rsidRPr="0061772D">
              <w:rPr>
                <w:rFonts w:cs="Arial"/>
                <w:sz w:val="22"/>
                <w:szCs w:val="22"/>
              </w:rPr>
              <w:t> </w:t>
            </w:r>
          </w:p>
          <w:p w14:paraId="29BF025D" w14:textId="77777777" w:rsidR="00360CCE" w:rsidRPr="0061772D" w:rsidRDefault="00360CCE">
            <w:pPr>
              <w:rPr>
                <w:rFonts w:cs="Arial"/>
                <w:sz w:val="22"/>
                <w:szCs w:val="22"/>
              </w:rPr>
            </w:pPr>
          </w:p>
        </w:tc>
      </w:tr>
      <w:tr w:rsidR="00C36569" w:rsidRPr="0061772D" w14:paraId="29BF0261" w14:textId="77777777" w:rsidTr="00C36569">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BF025F" w14:textId="77777777" w:rsidR="00C36569" w:rsidRPr="0061772D" w:rsidRDefault="00C36569">
            <w:pPr>
              <w:pStyle w:val="NormalWeb"/>
              <w:rPr>
                <w:rFonts w:ascii="Arial" w:hAnsi="Arial" w:cs="Arial"/>
              </w:rPr>
            </w:pPr>
            <w:r w:rsidRPr="0061772D">
              <w:rPr>
                <w:rFonts w:ascii="Arial" w:hAnsi="Arial" w:cs="Arial"/>
              </w:rPr>
              <w:t xml:space="preserve">Data protection: Information from this application may be processed for purposes registered by </w:t>
            </w:r>
            <w:r w:rsidR="00945422">
              <w:rPr>
                <w:rFonts w:ascii="Arial" w:hAnsi="Arial" w:cs="Arial"/>
              </w:rPr>
              <w:t>Riverside Community Health Project</w:t>
            </w:r>
            <w:r w:rsidRPr="0061772D">
              <w:rPr>
                <w:rFonts w:ascii="Arial" w:hAnsi="Arial" w:cs="Arial"/>
              </w:rPr>
              <w:t xml:space="preserve"> under the Data Protection Act 1998. Individuals have, on written request [and on payment of a fee] the right of access to personal data held about them.</w:t>
            </w:r>
          </w:p>
          <w:p w14:paraId="29BF0260" w14:textId="77777777" w:rsidR="00C36569" w:rsidRPr="0061772D" w:rsidRDefault="00C36569" w:rsidP="00945422">
            <w:pPr>
              <w:pStyle w:val="NormalWeb"/>
              <w:rPr>
                <w:rFonts w:ascii="Arial" w:hAnsi="Arial" w:cs="Arial"/>
              </w:rPr>
            </w:pPr>
            <w:r w:rsidRPr="0061772D">
              <w:rPr>
                <w:rFonts w:ascii="Arial" w:hAnsi="Arial" w:cs="Arial"/>
              </w:rPr>
              <w:t xml:space="preserve">I hereby give my consent to </w:t>
            </w:r>
            <w:r w:rsidR="00945422">
              <w:rPr>
                <w:rFonts w:ascii="Arial" w:hAnsi="Arial" w:cs="Arial"/>
              </w:rPr>
              <w:t>Riverside Community Health Project</w:t>
            </w:r>
            <w:r w:rsidRPr="0061772D">
              <w:rPr>
                <w:rFonts w:ascii="Arial" w:hAnsi="Arial" w:cs="Arial"/>
              </w:rPr>
              <w:t xml:space="preserve"> processing the data supplied in this form for the purpose of recruitment and selection.</w:t>
            </w:r>
          </w:p>
        </w:tc>
      </w:tr>
      <w:tr w:rsidR="00C36569" w:rsidRPr="0061772D" w14:paraId="29BF0266" w14:textId="77777777" w:rsidTr="006947B3">
        <w:trPr>
          <w:tblCellSpacing w:w="0" w:type="dxa"/>
        </w:trPr>
        <w:tc>
          <w:tcPr>
            <w:tcW w:w="1200"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62" w14:textId="77777777" w:rsidR="00C36569" w:rsidRPr="0061772D" w:rsidRDefault="00C36569">
            <w:pPr>
              <w:rPr>
                <w:rFonts w:cs="Arial"/>
                <w:szCs w:val="24"/>
              </w:rPr>
            </w:pPr>
            <w:r w:rsidRPr="0061772D">
              <w:rPr>
                <w:rFonts w:cs="Arial"/>
                <w:b/>
                <w:bCs/>
                <w:szCs w:val="24"/>
              </w:rPr>
              <w:t>Applicant's signature:</w:t>
            </w:r>
          </w:p>
        </w:tc>
        <w:tc>
          <w:tcPr>
            <w:tcW w:w="2259" w:type="pct"/>
            <w:tcBorders>
              <w:top w:val="outset" w:sz="6" w:space="0" w:color="auto"/>
              <w:left w:val="outset" w:sz="6" w:space="0" w:color="auto"/>
              <w:bottom w:val="outset" w:sz="6" w:space="0" w:color="auto"/>
              <w:right w:val="outset" w:sz="6" w:space="0" w:color="auto"/>
            </w:tcBorders>
            <w:vAlign w:val="center"/>
            <w:hideMark/>
          </w:tcPr>
          <w:p w14:paraId="29BF0263" w14:textId="77777777" w:rsidR="00C36569" w:rsidRPr="0061772D" w:rsidRDefault="00C36569">
            <w:pPr>
              <w:rPr>
                <w:rFonts w:cs="Arial"/>
                <w:szCs w:val="24"/>
              </w:rPr>
            </w:pPr>
            <w:r w:rsidRPr="0061772D">
              <w:rPr>
                <w:rFonts w:cs="Arial"/>
                <w:szCs w:val="24"/>
              </w:rPr>
              <w:t> </w:t>
            </w:r>
          </w:p>
        </w:tc>
        <w:tc>
          <w:tcPr>
            <w:tcW w:w="644" w:type="pct"/>
            <w:tcBorders>
              <w:top w:val="outset" w:sz="6" w:space="0" w:color="auto"/>
              <w:left w:val="outset" w:sz="6" w:space="0" w:color="auto"/>
              <w:bottom w:val="outset" w:sz="6" w:space="0" w:color="auto"/>
              <w:right w:val="outset" w:sz="6" w:space="0" w:color="auto"/>
            </w:tcBorders>
            <w:shd w:val="clear" w:color="auto" w:fill="ECECEC"/>
            <w:vAlign w:val="center"/>
            <w:hideMark/>
          </w:tcPr>
          <w:p w14:paraId="29BF0264" w14:textId="77777777" w:rsidR="00C36569" w:rsidRPr="0061772D" w:rsidRDefault="00C36569">
            <w:pPr>
              <w:rPr>
                <w:rFonts w:cs="Arial"/>
                <w:szCs w:val="24"/>
              </w:rPr>
            </w:pPr>
            <w:r w:rsidRPr="0061772D">
              <w:rPr>
                <w:rFonts w:cs="Arial"/>
                <w:b/>
                <w:bCs/>
                <w:szCs w:val="24"/>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9BF0265" w14:textId="77777777" w:rsidR="00C36569" w:rsidRPr="0061772D" w:rsidRDefault="00C36569">
            <w:pPr>
              <w:rPr>
                <w:rFonts w:cs="Arial"/>
                <w:szCs w:val="24"/>
              </w:rPr>
            </w:pPr>
            <w:r w:rsidRPr="0061772D">
              <w:rPr>
                <w:rFonts w:cs="Arial"/>
                <w:szCs w:val="24"/>
              </w:rPr>
              <w:t> </w:t>
            </w:r>
          </w:p>
        </w:tc>
      </w:tr>
    </w:tbl>
    <w:p w14:paraId="29BF0267" w14:textId="037C3311" w:rsidR="00C36569" w:rsidRPr="0061772D" w:rsidRDefault="00C36569" w:rsidP="00C36569">
      <w:pPr>
        <w:pStyle w:val="body"/>
        <w:rPr>
          <w:rFonts w:ascii="Arial" w:hAnsi="Arial" w:cs="Arial"/>
        </w:rPr>
      </w:pPr>
      <w:r w:rsidRPr="0061772D">
        <w:rPr>
          <w:rFonts w:ascii="Arial" w:hAnsi="Arial" w:cs="Arial"/>
        </w:rPr>
        <w:t> </w:t>
      </w:r>
    </w:p>
    <w:p w14:paraId="29BF0268" w14:textId="5B025667" w:rsidR="00C36569" w:rsidRPr="0061772D" w:rsidRDefault="003D3481" w:rsidP="00C36569">
      <w:pPr>
        <w:jc w:val="center"/>
        <w:rPr>
          <w:rFonts w:cs="Arial"/>
          <w:szCs w:val="24"/>
        </w:rPr>
      </w:pPr>
      <w:r>
        <w:rPr>
          <w:noProof/>
          <w:lang w:eastAsia="en-GB"/>
        </w:rPr>
        <mc:AlternateContent>
          <mc:Choice Requires="wpg">
            <w:drawing>
              <wp:anchor distT="0" distB="0" distL="114300" distR="114300" simplePos="0" relativeHeight="251658242" behindDoc="0" locked="0" layoutInCell="1" allowOverlap="1" wp14:anchorId="29BF0273" wp14:editId="03B98563">
                <wp:simplePos x="0" y="0"/>
                <wp:positionH relativeFrom="column">
                  <wp:posOffset>2297430</wp:posOffset>
                </wp:positionH>
                <wp:positionV relativeFrom="paragraph">
                  <wp:posOffset>9557385</wp:posOffset>
                </wp:positionV>
                <wp:extent cx="4786630" cy="102552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6630" cy="1025525"/>
                          <a:chOff x="0" y="0"/>
                          <a:chExt cx="4786685" cy="1025718"/>
                        </a:xfrm>
                      </wpg:grpSpPr>
                      <pic:pic xmlns:pic="http://schemas.openxmlformats.org/drawingml/2006/picture">
                        <pic:nvPicPr>
                          <pic:cNvPr id="3" name="Picture 3"/>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4086970" y="190831"/>
                            <a:ext cx="699715" cy="572494"/>
                          </a:xfrm>
                          <a:prstGeom prst="rect">
                            <a:avLst/>
                          </a:prstGeom>
                          <a:noFill/>
                        </pic:spPr>
                      </pic:pic>
                      <pic:pic xmlns:pic="http://schemas.openxmlformats.org/drawingml/2006/picture">
                        <pic:nvPicPr>
                          <pic:cNvPr id="2" name="Picture 2" descr="H:\My Documents\Volunteer April 2017\Investing In Volunteers\IiV colour.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5718" cy="1025718"/>
                          </a:xfrm>
                          <a:prstGeom prst="rect">
                            <a:avLst/>
                          </a:prstGeom>
                          <a:noFill/>
                          <a:ln>
                            <a:noFill/>
                          </a:ln>
                        </pic:spPr>
                      </pic:pic>
                      <pic:pic xmlns:pic="http://schemas.openxmlformats.org/drawingml/2006/picture">
                        <pic:nvPicPr>
                          <pic:cNvPr id="5" name="Picture 5" descr="S:\ADMIN-OFFICE INFO\logos\investors in children.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892410" y="103367"/>
                            <a:ext cx="1113183" cy="771276"/>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BA9FE0A" id="Group 6" o:spid="_x0000_s1026" style="position:absolute;margin-left:180.9pt;margin-top:752.55pt;width:376.9pt;height:80.75pt;z-index:251658240" coordsize="47866,102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AbQKZxLCEAACwh&#10;AAAVAAAAZHJzL21lZGlhL2ltYWdlMS5qcGVn/9j/4AAQSkZJRgABAQEAYABgAAD/2wBDAAMCAgMC&#10;AgMDAwMEAwMEBQgFBQQEBQoHBwYIDAoMDAsKCwsNDhIQDQ4RDgsLEBYQERMUFRUVDA8XGBYUGBIU&#10;FRT/2wBDAQMEBAUEBQkFBQkUDQsNFBQUFBQUFBQUFBQUFBQUFBQUFBQUFBQUFBQUFBQUFBQUFBQU&#10;FBQUFBQUFBQUFBQUFBT/wAARCAB+AJ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0869;top:1908;width:6997;height: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">
                  <v:imagedata r:id="rId19" o:title=""/>
                </v:shape>
                <v:shape id="Picture 2" o:spid="_x0000_s1028" type="#_x0000_t75" style="position:absolute;width:10257;height:10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">
                  <v:imagedata r:id="rId20" o:title="IiV colour"/>
                </v:shape>
                <v:shape id="Picture 5" o:spid="_x0000_s1029" type="#_x0000_t75" style="position:absolute;left:18924;top:1033;width:11131;height:7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">
                  <v:imagedata r:id="rId21" o:title="investors in children"/>
                </v:shape>
              </v:group>
            </w:pict>
          </mc:Fallback>
        </mc:AlternateContent>
      </w:r>
    </w:p>
    <w:sectPr w:rsidR="00C36569" w:rsidRPr="0061772D">
      <w:pgSz w:w="11907" w:h="16840" w:code="9"/>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D7FE3"/>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37752F93"/>
    <w:multiLevelType w:val="hybridMultilevel"/>
    <w:tmpl w:val="D0781B3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4BAF3202"/>
    <w:multiLevelType w:val="hybridMultilevel"/>
    <w:tmpl w:val="77EC15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E5746AB"/>
    <w:multiLevelType w:val="hybridMultilevel"/>
    <w:tmpl w:val="AB742FA2"/>
    <w:lvl w:ilvl="0" w:tplc="5AD4CE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F10064A"/>
    <w:multiLevelType w:val="hybridMultilevel"/>
    <w:tmpl w:val="185A9958"/>
    <w:lvl w:ilvl="0" w:tplc="5AD4CE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81"/>
    <w:rsid w:val="00007444"/>
    <w:rsid w:val="00027F17"/>
    <w:rsid w:val="0005581A"/>
    <w:rsid w:val="00056AD9"/>
    <w:rsid w:val="00062970"/>
    <w:rsid w:val="00072302"/>
    <w:rsid w:val="00126F07"/>
    <w:rsid w:val="0020289C"/>
    <w:rsid w:val="00224988"/>
    <w:rsid w:val="00253A41"/>
    <w:rsid w:val="00277779"/>
    <w:rsid w:val="002D2C8F"/>
    <w:rsid w:val="0034414D"/>
    <w:rsid w:val="00353ADA"/>
    <w:rsid w:val="00360CCE"/>
    <w:rsid w:val="003832B7"/>
    <w:rsid w:val="003D3481"/>
    <w:rsid w:val="004407C4"/>
    <w:rsid w:val="00442A74"/>
    <w:rsid w:val="00456B51"/>
    <w:rsid w:val="0048664A"/>
    <w:rsid w:val="004A0D5F"/>
    <w:rsid w:val="004F398C"/>
    <w:rsid w:val="00515EC0"/>
    <w:rsid w:val="00521F2A"/>
    <w:rsid w:val="00544BBD"/>
    <w:rsid w:val="00562C06"/>
    <w:rsid w:val="005921DA"/>
    <w:rsid w:val="005A2769"/>
    <w:rsid w:val="005E7B9C"/>
    <w:rsid w:val="006008F3"/>
    <w:rsid w:val="00606CD2"/>
    <w:rsid w:val="00610BC6"/>
    <w:rsid w:val="0061772D"/>
    <w:rsid w:val="006947B3"/>
    <w:rsid w:val="006C3E22"/>
    <w:rsid w:val="007226F0"/>
    <w:rsid w:val="00723D69"/>
    <w:rsid w:val="007359A1"/>
    <w:rsid w:val="00757927"/>
    <w:rsid w:val="007A1179"/>
    <w:rsid w:val="007B096B"/>
    <w:rsid w:val="007D0EAE"/>
    <w:rsid w:val="007D64EC"/>
    <w:rsid w:val="007F61C9"/>
    <w:rsid w:val="008146F0"/>
    <w:rsid w:val="00814B98"/>
    <w:rsid w:val="00867EAF"/>
    <w:rsid w:val="00875A9C"/>
    <w:rsid w:val="00877A72"/>
    <w:rsid w:val="00896DC3"/>
    <w:rsid w:val="008A1D4F"/>
    <w:rsid w:val="008A3783"/>
    <w:rsid w:val="009170DA"/>
    <w:rsid w:val="00924C1A"/>
    <w:rsid w:val="00945422"/>
    <w:rsid w:val="00963D61"/>
    <w:rsid w:val="00965722"/>
    <w:rsid w:val="009E166E"/>
    <w:rsid w:val="00A03C6A"/>
    <w:rsid w:val="00A06597"/>
    <w:rsid w:val="00A109D3"/>
    <w:rsid w:val="00A27DD6"/>
    <w:rsid w:val="00A377D7"/>
    <w:rsid w:val="00A473AF"/>
    <w:rsid w:val="00A61F93"/>
    <w:rsid w:val="00A6372B"/>
    <w:rsid w:val="00A9734B"/>
    <w:rsid w:val="00AB0901"/>
    <w:rsid w:val="00AB57FA"/>
    <w:rsid w:val="00AD4994"/>
    <w:rsid w:val="00AD6D56"/>
    <w:rsid w:val="00AE452F"/>
    <w:rsid w:val="00B027BC"/>
    <w:rsid w:val="00BA6906"/>
    <w:rsid w:val="00BD567C"/>
    <w:rsid w:val="00C10A77"/>
    <w:rsid w:val="00C115AE"/>
    <w:rsid w:val="00C36569"/>
    <w:rsid w:val="00C42FA7"/>
    <w:rsid w:val="00C444AD"/>
    <w:rsid w:val="00CC0CB8"/>
    <w:rsid w:val="00CC0FA9"/>
    <w:rsid w:val="00CF78F9"/>
    <w:rsid w:val="00D23E20"/>
    <w:rsid w:val="00D23EFF"/>
    <w:rsid w:val="00D7243C"/>
    <w:rsid w:val="00D763DF"/>
    <w:rsid w:val="00DB650C"/>
    <w:rsid w:val="00DF3253"/>
    <w:rsid w:val="00E16030"/>
    <w:rsid w:val="00E25B0E"/>
    <w:rsid w:val="00E33D93"/>
    <w:rsid w:val="00EA6746"/>
    <w:rsid w:val="00EC0CBE"/>
    <w:rsid w:val="00ED7052"/>
    <w:rsid w:val="00F04DD8"/>
    <w:rsid w:val="00F05527"/>
    <w:rsid w:val="00F1555C"/>
    <w:rsid w:val="00F405BF"/>
    <w:rsid w:val="00FA1C3B"/>
    <w:rsid w:val="00FB51F0"/>
    <w:rsid w:val="00FC7A57"/>
    <w:rsid w:val="00FE0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F00C1"/>
  <w15:docId w15:val="{5CAB6887-F4F8-4FE8-A7E0-33007E8B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szCs w:val="24"/>
    </w:rPr>
  </w:style>
  <w:style w:type="paragraph" w:styleId="Heading3">
    <w:name w:val="heading 3"/>
    <w:basedOn w:val="Normal"/>
    <w:next w:val="Normal"/>
    <w:qFormat/>
    <w:pPr>
      <w:keepNext/>
      <w:autoSpaceDE w:val="0"/>
      <w:autoSpaceDN w:val="0"/>
      <w:adjustRightInd w:val="0"/>
      <w:spacing w:after="11" w:line="276" w:lineRule="exact"/>
      <w:outlineLvl w:val="2"/>
    </w:pPr>
    <w:rPr>
      <w:rFonts w:cs="Arial"/>
      <w:b/>
      <w:bCs/>
      <w:color w:val="000000"/>
      <w:w w:val="10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b/>
    </w:rPr>
  </w:style>
  <w:style w:type="character" w:styleId="FollowedHyperlink">
    <w:name w:val="FollowedHyperlink"/>
    <w:rPr>
      <w:color w:val="800080"/>
      <w:u w:val="single"/>
    </w:rPr>
  </w:style>
  <w:style w:type="paragraph" w:styleId="FootnoteText">
    <w:name w:val="footnote text"/>
    <w:basedOn w:val="Normal"/>
    <w:semiHidden/>
    <w:pPr>
      <w:widowControl w:val="0"/>
      <w:autoSpaceDE w:val="0"/>
      <w:autoSpaceDN w:val="0"/>
      <w:adjustRightInd w:val="0"/>
    </w:pPr>
    <w:rPr>
      <w:rFonts w:cs="Arial"/>
      <w:sz w:val="20"/>
      <w:lang w:val="en-US"/>
    </w:rPr>
  </w:style>
  <w:style w:type="character" w:styleId="FootnoteReference">
    <w:name w:val="footnote reference"/>
    <w:semiHidden/>
    <w:rPr>
      <w:vertAlign w:val="superscript"/>
    </w:rPr>
  </w:style>
  <w:style w:type="paragraph" w:styleId="Header">
    <w:name w:val="header"/>
    <w:basedOn w:val="Normal"/>
    <w:pPr>
      <w:tabs>
        <w:tab w:val="center" w:pos="4153"/>
        <w:tab w:val="right" w:pos="8306"/>
      </w:tabs>
    </w:pPr>
    <w:rPr>
      <w:rFonts w:ascii="Times New Roman" w:hAnsi="Times New Roman"/>
      <w:szCs w:val="24"/>
    </w:rPr>
  </w:style>
  <w:style w:type="paragraph" w:styleId="BodyText2">
    <w:name w:val="Body Text 2"/>
    <w:basedOn w:val="Normal"/>
    <w:rPr>
      <w:rFonts w:ascii="Times New Roman" w:hAnsi="Times New Roman"/>
      <w:color w:val="FF6600"/>
      <w:sz w:val="28"/>
      <w:szCs w:val="28"/>
    </w:rPr>
  </w:style>
  <w:style w:type="paragraph" w:styleId="Title">
    <w:name w:val="Title"/>
    <w:basedOn w:val="Normal"/>
    <w:qFormat/>
    <w:pPr>
      <w:jc w:val="center"/>
    </w:pPr>
    <w:rPr>
      <w:rFonts w:cs="Arial"/>
      <w:b/>
      <w:bCs/>
      <w:sz w:val="28"/>
      <w:szCs w:val="24"/>
    </w:rPr>
  </w:style>
  <w:style w:type="paragraph" w:styleId="NormalWeb">
    <w:name w:val="Normal (Web)"/>
    <w:basedOn w:val="Normal"/>
    <w:uiPriority w:val="99"/>
    <w:pPr>
      <w:spacing w:after="240"/>
    </w:pPr>
    <w:rPr>
      <w:rFonts w:ascii="Verdana" w:eastAsia="Arial Unicode MS" w:hAnsi="Verdana" w:cs="Arial Unicode MS"/>
      <w:color w:val="000000"/>
      <w:szCs w:val="24"/>
    </w:rPr>
  </w:style>
  <w:style w:type="paragraph" w:styleId="BodyText3">
    <w:name w:val="Body Text 3"/>
    <w:basedOn w:val="Normal"/>
    <w:pPr>
      <w:spacing w:before="264"/>
      <w:jc w:val="both"/>
    </w:pPr>
    <w:rPr>
      <w:rFonts w:cs="Arial"/>
      <w:sz w:val="28"/>
      <w:szCs w:val="28"/>
    </w:rPr>
  </w:style>
  <w:style w:type="paragraph" w:customStyle="1" w:styleId="body">
    <w:name w:val="body"/>
    <w:basedOn w:val="Normal"/>
    <w:uiPriority w:val="99"/>
    <w:rsid w:val="00C36569"/>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D23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350907">
      <w:bodyDiv w:val="1"/>
      <w:marLeft w:val="0"/>
      <w:marRight w:val="0"/>
      <w:marTop w:val="0"/>
      <w:marBottom w:val="0"/>
      <w:divBdr>
        <w:top w:val="none" w:sz="0" w:space="0" w:color="auto"/>
        <w:left w:val="none" w:sz="0" w:space="0" w:color="auto"/>
        <w:bottom w:val="none" w:sz="0" w:space="0" w:color="auto"/>
        <w:right w:val="none" w:sz="0" w:space="0" w:color="auto"/>
      </w:divBdr>
    </w:div>
    <w:div w:id="862984279">
      <w:bodyDiv w:val="1"/>
      <w:marLeft w:val="0"/>
      <w:marRight w:val="0"/>
      <w:marTop w:val="0"/>
      <w:marBottom w:val="0"/>
      <w:divBdr>
        <w:top w:val="none" w:sz="0" w:space="0" w:color="auto"/>
        <w:left w:val="none" w:sz="0" w:space="0" w:color="auto"/>
        <w:bottom w:val="none" w:sz="0" w:space="0" w:color="auto"/>
        <w:right w:val="none" w:sz="0" w:space="0" w:color="auto"/>
      </w:divBdr>
    </w:div>
    <w:div w:id="118412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n@riversidechp.org.uk"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www.riversidechp.org.uk"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riversidechp.org.uk" TargetMode="Externa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hyperlink" Target="mailto:recruitment@riversidechp.org.uk" TargetMode="External"/><Relationship Id="rId14" Type="http://schemas.openxmlformats.org/officeDocument/2006/relationships/hyperlink" Target="http://www.riversidechp.org.uk"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Personnel\Recruitment\Vacancies\Application%20form%20template%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CE78A0B9C12478EB60A293E13264B" ma:contentTypeVersion="14" ma:contentTypeDescription="Create a new document." ma:contentTypeScope="" ma:versionID="1dd69c9f39ca80b69c71881b9181fa8a">
  <xsd:schema xmlns:xsd="http://www.w3.org/2001/XMLSchema" xmlns:xs="http://www.w3.org/2001/XMLSchema" xmlns:p="http://schemas.microsoft.com/office/2006/metadata/properties" xmlns:ns2="5f8eedac-e507-49f3-98f1-f05839d902f8" xmlns:ns3="53ae02b6-2030-40ff-baaa-4475f8aa6e9c" targetNamespace="http://schemas.microsoft.com/office/2006/metadata/properties" ma:root="true" ma:fieldsID="266b5837b2b4724b7563df60222d202c" ns2:_="" ns3:_="">
    <xsd:import namespace="5f8eedac-e507-49f3-98f1-f05839d902f8"/>
    <xsd:import namespace="53ae02b6-2030-40ff-baaa-4475f8aa6e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eedac-e507-49f3-98f1-f05839d90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3768cd1-b644-4cf0-9032-d9ff0ae0f77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e02b6-2030-40ff-baaa-4475f8aa6e9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36112cb-58e8-4e3d-9c07-2bcb38effef6}" ma:internalName="TaxCatchAll" ma:showField="CatchAllData" ma:web="53ae02b6-2030-40ff-baaa-4475f8aa6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8eedac-e507-49f3-98f1-f05839d902f8">
      <Terms xmlns="http://schemas.microsoft.com/office/infopath/2007/PartnerControls"/>
    </lcf76f155ced4ddcb4097134ff3c332f>
    <TaxCatchAll xmlns="53ae02b6-2030-40ff-baaa-4475f8aa6e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25BA1-266F-49D0-992E-F00659DB4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eedac-e507-49f3-98f1-f05839d902f8"/>
    <ds:schemaRef ds:uri="53ae02b6-2030-40ff-baaa-4475f8aa6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4DB8F-A23B-4B1C-B909-BC7B245578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3ae02b6-2030-40ff-baaa-4475f8aa6e9c"/>
    <ds:schemaRef ds:uri="http://schemas.openxmlformats.org/package/2006/metadata/core-properties"/>
    <ds:schemaRef ds:uri="http://purl.org/dc/terms/"/>
    <ds:schemaRef ds:uri="5f8eedac-e507-49f3-98f1-f05839d902f8"/>
    <ds:schemaRef ds:uri="http://www.w3.org/XML/1998/namespace"/>
    <ds:schemaRef ds:uri="http://purl.org/dc/dcmitype/"/>
  </ds:schemaRefs>
</ds:datastoreItem>
</file>

<file path=customXml/itemProps3.xml><?xml version="1.0" encoding="utf-8"?>
<ds:datastoreItem xmlns:ds="http://schemas.openxmlformats.org/officeDocument/2006/customXml" ds:itemID="{0A12F88F-9612-4AF2-B03D-2F8391D2AC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 template </Template>
  <TotalTime>13</TotalTime>
  <Pages>8</Pages>
  <Words>1061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WEST END HEALTH RESOURCE CENTRE</vt:lpstr>
    </vt:vector>
  </TitlesOfParts>
  <Company>WEHRC</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END HEALTH RESOURCE CENTRE</dc:title>
  <dc:creator>Christine Irklis</dc:creator>
  <cp:lastModifiedBy>Emma Spence</cp:lastModifiedBy>
  <cp:revision>18</cp:revision>
  <cp:lastPrinted>2013-12-11T13:11:00Z</cp:lastPrinted>
  <dcterms:created xsi:type="dcterms:W3CDTF">2023-04-03T11:27:00Z</dcterms:created>
  <dcterms:modified xsi:type="dcterms:W3CDTF">2023-08-22T14:03:00Z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0x010100C64D7365F933DF41B2C343D8C717E31A</vt:lpwstr>
  </property>
  <property fmtid="{D5CDD505-2E9C-101B-9397-08002B2CF9AE}" pid="3" name="Order">
    <vt:r8>2592000</vt:r8>
  </property>
  <property fmtid="{D5CDD505-2E9C-101B-9397-08002B2CF9AE}" pid="4" name="MediaServiceImageTags">
    <vt:lpwstr/>
  </property>
</Properties>
</file>